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2C9" w:rsidRPr="006753AF" w:rsidRDefault="006022C9" w:rsidP="006022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9251F4">
        <w:rPr>
          <w:b/>
          <w:sz w:val="28"/>
          <w:szCs w:val="28"/>
        </w:rPr>
        <w:t xml:space="preserve"> №</w:t>
      </w:r>
      <w:r w:rsidR="00E73C9E">
        <w:rPr>
          <w:b/>
          <w:sz w:val="28"/>
          <w:szCs w:val="28"/>
        </w:rPr>
        <w:t xml:space="preserve"> </w:t>
      </w:r>
      <w:r w:rsidR="00F55735">
        <w:rPr>
          <w:b/>
          <w:sz w:val="28"/>
          <w:szCs w:val="28"/>
        </w:rPr>
        <w:t>210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№ </w:t>
      </w:r>
      <w:r w:rsidR="008D3A80">
        <w:rPr>
          <w:b/>
          <w:sz w:val="28"/>
          <w:szCs w:val="28"/>
        </w:rPr>
        <w:t>138</w:t>
      </w:r>
      <w:r w:rsidR="00A47504" w:rsidRPr="00A47504">
        <w:rPr>
          <w:b/>
          <w:sz w:val="28"/>
          <w:szCs w:val="28"/>
        </w:rPr>
        <w:t xml:space="preserve"> от </w:t>
      </w:r>
      <w:r w:rsidR="008D3A80">
        <w:rPr>
          <w:b/>
          <w:sz w:val="28"/>
          <w:szCs w:val="28"/>
        </w:rPr>
        <w:t>27 декабря 2023</w:t>
      </w:r>
      <w:r w:rsidR="00A47504" w:rsidRPr="00A47504">
        <w:rPr>
          <w:b/>
          <w:sz w:val="28"/>
          <w:szCs w:val="28"/>
        </w:rPr>
        <w:t xml:space="preserve"> г.  </w:t>
      </w:r>
    </w:p>
    <w:p w:rsidR="002651E7" w:rsidRPr="006753AF" w:rsidRDefault="002651E7" w:rsidP="002651E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</w:t>
      </w:r>
      <w:r>
        <w:rPr>
          <w:b/>
          <w:sz w:val="28"/>
          <w:szCs w:val="28"/>
        </w:rPr>
        <w:t xml:space="preserve"> части</w:t>
      </w:r>
      <w:r w:rsidRPr="006753AF">
        <w:rPr>
          <w:b/>
          <w:sz w:val="28"/>
          <w:szCs w:val="28"/>
        </w:rPr>
        <w:t xml:space="preserve"> 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="00AF6052">
        <w:rPr>
          <w:b/>
          <w:sz w:val="28"/>
          <w:szCs w:val="28"/>
        </w:rPr>
        <w:t xml:space="preserve"> </w:t>
      </w:r>
      <w:r w:rsidRPr="0039171B">
        <w:rPr>
          <w:b/>
          <w:sz w:val="28"/>
          <w:szCs w:val="28"/>
        </w:rPr>
        <w:t>по зимнему содержанию дорог</w:t>
      </w:r>
    </w:p>
    <w:p w:rsidR="002651E7" w:rsidRPr="006753AF" w:rsidRDefault="002651E7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Ивняковскому сельскому поселению</w:t>
      </w:r>
    </w:p>
    <w:p w:rsidR="006022C9" w:rsidRDefault="006022C9" w:rsidP="002651E7">
      <w:pPr>
        <w:jc w:val="center"/>
        <w:rPr>
          <w:sz w:val="28"/>
          <w:szCs w:val="28"/>
        </w:rPr>
      </w:pPr>
    </w:p>
    <w:p w:rsidR="00814A72" w:rsidRPr="00814A72" w:rsidRDefault="00814A72" w:rsidP="00814A72">
      <w:pPr>
        <w:jc w:val="center"/>
        <w:rPr>
          <w:sz w:val="28"/>
          <w:szCs w:val="28"/>
        </w:rPr>
      </w:pPr>
      <w:r w:rsidRPr="00814A72">
        <w:rPr>
          <w:sz w:val="28"/>
          <w:szCs w:val="28"/>
        </w:rPr>
        <w:t>г. Ярославль</w:t>
      </w:r>
      <w:r w:rsidRPr="00814A72">
        <w:rPr>
          <w:sz w:val="28"/>
          <w:szCs w:val="28"/>
        </w:rPr>
        <w:tab/>
      </w:r>
      <w:r w:rsidRPr="00814A72">
        <w:rPr>
          <w:sz w:val="28"/>
          <w:szCs w:val="28"/>
        </w:rPr>
        <w:tab/>
        <w:t xml:space="preserve">                                                               «</w:t>
      </w:r>
      <w:r w:rsidR="00F55735">
        <w:rPr>
          <w:sz w:val="28"/>
          <w:szCs w:val="28"/>
        </w:rPr>
        <w:t>25</w:t>
      </w:r>
      <w:r w:rsidRPr="00814A72">
        <w:rPr>
          <w:sz w:val="28"/>
          <w:szCs w:val="28"/>
        </w:rPr>
        <w:t xml:space="preserve">» </w:t>
      </w:r>
      <w:r w:rsidR="00F55735">
        <w:rPr>
          <w:sz w:val="28"/>
          <w:szCs w:val="28"/>
        </w:rPr>
        <w:t>апреля</w:t>
      </w:r>
      <w:r w:rsidRPr="00814A72">
        <w:rPr>
          <w:sz w:val="28"/>
          <w:szCs w:val="28"/>
        </w:rPr>
        <w:t xml:space="preserve"> 2024 г.</w:t>
      </w:r>
    </w:p>
    <w:p w:rsidR="009251F4" w:rsidRPr="006753AF" w:rsidRDefault="009251F4" w:rsidP="002651E7">
      <w:pPr>
        <w:jc w:val="center"/>
        <w:rPr>
          <w:sz w:val="28"/>
          <w:szCs w:val="28"/>
        </w:rPr>
      </w:pPr>
    </w:p>
    <w:p w:rsidR="006022C9" w:rsidRPr="00940959" w:rsidRDefault="006022C9" w:rsidP="006022C9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Администрация </w:t>
      </w:r>
      <w:r w:rsidR="002651E7">
        <w:rPr>
          <w:sz w:val="28"/>
          <w:szCs w:val="28"/>
        </w:rPr>
        <w:t>Ивняковского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2651E7">
        <w:rPr>
          <w:sz w:val="28"/>
          <w:szCs w:val="28"/>
        </w:rPr>
        <w:t>Ивняковского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 w:rsidR="002651E7">
        <w:rPr>
          <w:sz w:val="28"/>
          <w:szCs w:val="28"/>
        </w:rPr>
        <w:t>Цуренковой Ирины Ивановны</w:t>
      </w:r>
      <w:r w:rsidRPr="00940959">
        <w:rPr>
          <w:sz w:val="28"/>
          <w:szCs w:val="28"/>
        </w:rPr>
        <w:t xml:space="preserve">, действующей на основании Устава </w:t>
      </w:r>
      <w:r w:rsidR="007C2D08">
        <w:rPr>
          <w:sz w:val="28"/>
          <w:szCs w:val="28"/>
        </w:rPr>
        <w:t>Ивняковского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Pr="00940959">
        <w:rPr>
          <w:sz w:val="28"/>
          <w:szCs w:val="28"/>
        </w:rPr>
        <w:t xml:space="preserve"> настоящее Дополнительное соглашение к Соглашению </w:t>
      </w:r>
      <w:r w:rsidR="00A47504" w:rsidRPr="00A47504">
        <w:rPr>
          <w:sz w:val="28"/>
          <w:szCs w:val="28"/>
        </w:rPr>
        <w:t xml:space="preserve">№ </w:t>
      </w:r>
      <w:r w:rsidR="0059534D">
        <w:rPr>
          <w:sz w:val="28"/>
          <w:szCs w:val="28"/>
        </w:rPr>
        <w:t>138</w:t>
      </w:r>
      <w:r w:rsidR="00A47504" w:rsidRPr="00A47504">
        <w:rPr>
          <w:sz w:val="28"/>
          <w:szCs w:val="28"/>
        </w:rPr>
        <w:t xml:space="preserve"> от </w:t>
      </w:r>
      <w:r w:rsidR="0059534D">
        <w:rPr>
          <w:sz w:val="28"/>
          <w:szCs w:val="28"/>
        </w:rPr>
        <w:t>27</w:t>
      </w:r>
      <w:r w:rsidR="00AF6052">
        <w:rPr>
          <w:sz w:val="28"/>
          <w:szCs w:val="28"/>
        </w:rPr>
        <w:t xml:space="preserve"> </w:t>
      </w:r>
      <w:r w:rsidR="0059534D">
        <w:rPr>
          <w:sz w:val="28"/>
          <w:szCs w:val="28"/>
        </w:rPr>
        <w:t>дека</w:t>
      </w:r>
      <w:r w:rsidR="00A47504" w:rsidRPr="00A47504">
        <w:rPr>
          <w:sz w:val="28"/>
          <w:szCs w:val="28"/>
        </w:rPr>
        <w:t>бря 202</w:t>
      </w:r>
      <w:r w:rsidR="0059534D">
        <w:rPr>
          <w:sz w:val="28"/>
          <w:szCs w:val="28"/>
        </w:rPr>
        <w:t>3</w:t>
      </w:r>
      <w:r w:rsidR="00A47504" w:rsidRPr="00A47504">
        <w:rPr>
          <w:sz w:val="28"/>
          <w:szCs w:val="28"/>
        </w:rPr>
        <w:t xml:space="preserve"> г. </w:t>
      </w:r>
      <w:r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C95AA8">
        <w:rPr>
          <w:sz w:val="28"/>
          <w:szCs w:val="28"/>
        </w:rPr>
        <w:t xml:space="preserve"> </w:t>
      </w:r>
      <w:r w:rsidR="002651E7" w:rsidRPr="00940959">
        <w:rPr>
          <w:sz w:val="28"/>
          <w:szCs w:val="28"/>
        </w:rPr>
        <w:t xml:space="preserve">по зимнему содержанию дорог </w:t>
      </w:r>
      <w:r w:rsidR="002651E7">
        <w:rPr>
          <w:sz w:val="28"/>
          <w:szCs w:val="28"/>
        </w:rPr>
        <w:t>Ивняковскому</w:t>
      </w:r>
      <w:r w:rsidRPr="00940959">
        <w:rPr>
          <w:sz w:val="28"/>
          <w:szCs w:val="28"/>
        </w:rPr>
        <w:t xml:space="preserve"> сельскому поселению</w:t>
      </w:r>
      <w:r w:rsidR="00AF6052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о нижеследующем.</w:t>
      </w:r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FB1D0A">
        <w:rPr>
          <w:sz w:val="28"/>
          <w:szCs w:val="28"/>
        </w:rPr>
        <w:t xml:space="preserve"> </w:t>
      </w:r>
      <w:r w:rsidR="00963B99" w:rsidRPr="00963B99">
        <w:rPr>
          <w:sz w:val="28"/>
          <w:szCs w:val="28"/>
        </w:rPr>
        <w:t xml:space="preserve">№ </w:t>
      </w:r>
      <w:r w:rsidR="008D3A80">
        <w:rPr>
          <w:sz w:val="28"/>
          <w:szCs w:val="28"/>
        </w:rPr>
        <w:t>138</w:t>
      </w:r>
      <w:r w:rsidR="00963B99" w:rsidRPr="00963B99">
        <w:rPr>
          <w:sz w:val="28"/>
          <w:szCs w:val="28"/>
        </w:rPr>
        <w:t xml:space="preserve"> от </w:t>
      </w:r>
      <w:r w:rsidR="008D3A80">
        <w:rPr>
          <w:sz w:val="28"/>
          <w:szCs w:val="28"/>
        </w:rPr>
        <w:t>27 декабря 2023</w:t>
      </w:r>
      <w:r w:rsidR="00963B99" w:rsidRPr="00963B99">
        <w:rPr>
          <w:sz w:val="28"/>
          <w:szCs w:val="28"/>
        </w:rPr>
        <w:t xml:space="preserve"> г. </w:t>
      </w:r>
      <w:r w:rsidR="007511E7" w:rsidRPr="00940959">
        <w:rPr>
          <w:sz w:val="28"/>
          <w:szCs w:val="28"/>
        </w:rPr>
        <w:t xml:space="preserve">о передаче осуществления </w:t>
      </w:r>
      <w:r w:rsidR="002651E7" w:rsidRPr="00940959">
        <w:rPr>
          <w:sz w:val="28"/>
          <w:szCs w:val="28"/>
        </w:rPr>
        <w:t>части полномочий Ярославского муниципального района</w:t>
      </w:r>
      <w:r w:rsidR="00FB1D0A">
        <w:rPr>
          <w:sz w:val="28"/>
          <w:szCs w:val="28"/>
        </w:rPr>
        <w:t xml:space="preserve"> </w:t>
      </w:r>
      <w:r w:rsidR="002651E7" w:rsidRPr="00940959">
        <w:rPr>
          <w:sz w:val="28"/>
          <w:szCs w:val="28"/>
        </w:rPr>
        <w:t xml:space="preserve">по зимнему содержанию дорог </w:t>
      </w:r>
      <w:r w:rsidR="002651E7">
        <w:rPr>
          <w:sz w:val="28"/>
          <w:szCs w:val="28"/>
        </w:rPr>
        <w:t>Ивняковскому</w:t>
      </w:r>
      <w:r w:rsidR="002651E7" w:rsidRPr="00940959">
        <w:rPr>
          <w:sz w:val="28"/>
          <w:szCs w:val="28"/>
        </w:rPr>
        <w:t xml:space="preserve"> сельскому поселению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BB68E2">
        <w:rPr>
          <w:sz w:val="28"/>
          <w:szCs w:val="28"/>
        </w:rPr>
        <w:t>с</w:t>
      </w:r>
      <w:r w:rsidR="007511E7">
        <w:rPr>
          <w:sz w:val="28"/>
          <w:szCs w:val="28"/>
        </w:rPr>
        <w:t>татью 4</w:t>
      </w:r>
      <w:r w:rsidR="00C95AA8">
        <w:rPr>
          <w:sz w:val="28"/>
          <w:szCs w:val="28"/>
        </w:rPr>
        <w:t xml:space="preserve"> </w:t>
      </w:r>
      <w:r w:rsidR="00FB1D0A">
        <w:rPr>
          <w:sz w:val="28"/>
          <w:szCs w:val="28"/>
        </w:rPr>
        <w:t xml:space="preserve">указанного </w:t>
      </w:r>
      <w:r w:rsidR="007511E7">
        <w:rPr>
          <w:sz w:val="28"/>
          <w:szCs w:val="28"/>
        </w:rPr>
        <w:t xml:space="preserve">Соглашения </w:t>
      </w:r>
      <w:r w:rsidR="007511E7" w:rsidRPr="00725A99">
        <w:rPr>
          <w:sz w:val="28"/>
          <w:szCs w:val="28"/>
        </w:rPr>
        <w:t>в следующей редакции:</w:t>
      </w:r>
    </w:p>
    <w:p w:rsidR="006022C9" w:rsidRDefault="006022C9" w:rsidP="006022C9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6022C9" w:rsidRDefault="006022C9" w:rsidP="006022C9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2651E7">
        <w:rPr>
          <w:sz w:val="28"/>
          <w:szCs w:val="28"/>
        </w:rPr>
        <w:t>Ивняковско</w:t>
      </w:r>
      <w:r w:rsidR="008D3A80">
        <w:rPr>
          <w:sz w:val="28"/>
          <w:szCs w:val="28"/>
        </w:rPr>
        <w:t>го</w:t>
      </w:r>
      <w:r w:rsidR="00AF6052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составляет </w:t>
      </w:r>
      <w:r w:rsidR="00E73C9E">
        <w:rPr>
          <w:sz w:val="28"/>
          <w:szCs w:val="28"/>
        </w:rPr>
        <w:t>9 799</w:t>
      </w:r>
      <w:r w:rsidR="00FB1D0A">
        <w:rPr>
          <w:sz w:val="28"/>
          <w:szCs w:val="28"/>
        </w:rPr>
        <w:t> </w:t>
      </w:r>
      <w:r w:rsidR="00E73C9E">
        <w:rPr>
          <w:sz w:val="28"/>
          <w:szCs w:val="28"/>
        </w:rPr>
        <w:t>795</w:t>
      </w:r>
      <w:r w:rsidR="00FB1D0A">
        <w:rPr>
          <w:sz w:val="28"/>
          <w:szCs w:val="28"/>
        </w:rPr>
        <w:t xml:space="preserve"> </w:t>
      </w:r>
      <w:bookmarkStart w:id="0" w:name="_GoBack"/>
      <w:bookmarkEnd w:id="0"/>
      <w:r>
        <w:rPr>
          <w:sz w:val="28"/>
          <w:szCs w:val="28"/>
        </w:rPr>
        <w:t>(</w:t>
      </w:r>
      <w:r w:rsidR="00044AB6">
        <w:rPr>
          <w:sz w:val="28"/>
          <w:szCs w:val="28"/>
        </w:rPr>
        <w:t>Девять</w:t>
      </w:r>
      <w:r w:rsidR="008D3A80">
        <w:rPr>
          <w:sz w:val="28"/>
          <w:szCs w:val="28"/>
        </w:rPr>
        <w:t xml:space="preserve"> миллионов </w:t>
      </w:r>
      <w:r w:rsidR="00E73C9E">
        <w:rPr>
          <w:sz w:val="28"/>
          <w:szCs w:val="28"/>
        </w:rPr>
        <w:t>семьсот девяносто</w:t>
      </w:r>
      <w:r w:rsidR="008D3A80">
        <w:rPr>
          <w:sz w:val="28"/>
          <w:szCs w:val="28"/>
        </w:rPr>
        <w:t xml:space="preserve"> девять тысяч семьсот девяносто пять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8D3A80">
        <w:rPr>
          <w:sz w:val="28"/>
          <w:szCs w:val="28"/>
        </w:rPr>
        <w:t>ей</w:t>
      </w:r>
      <w:r w:rsidR="00AF6052">
        <w:rPr>
          <w:sz w:val="28"/>
          <w:szCs w:val="28"/>
        </w:rPr>
        <w:t xml:space="preserve"> </w:t>
      </w:r>
      <w:r w:rsidR="008D3A80">
        <w:rPr>
          <w:sz w:val="28"/>
          <w:szCs w:val="28"/>
        </w:rPr>
        <w:t>77</w:t>
      </w:r>
      <w:r>
        <w:rPr>
          <w:sz w:val="28"/>
          <w:szCs w:val="28"/>
        </w:rPr>
        <w:t xml:space="preserve"> копеек»</w:t>
      </w:r>
      <w:r w:rsidR="00963B99">
        <w:rPr>
          <w:sz w:val="28"/>
          <w:szCs w:val="28"/>
        </w:rPr>
        <w:t>.</w:t>
      </w:r>
    </w:p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7511E7" w:rsidRPr="007511E7" w:rsidRDefault="006022C9" w:rsidP="007511E7">
      <w:pPr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963B99" w:rsidRPr="00963B99">
        <w:rPr>
          <w:sz w:val="28"/>
          <w:szCs w:val="28"/>
        </w:rPr>
        <w:t xml:space="preserve">№ </w:t>
      </w:r>
      <w:r w:rsidR="008D3A80" w:rsidRPr="008D3A80">
        <w:rPr>
          <w:sz w:val="28"/>
          <w:szCs w:val="28"/>
        </w:rPr>
        <w:t>138 от 27 декабря 2023 г</w:t>
      </w:r>
      <w:proofErr w:type="gramStart"/>
      <w:r w:rsidR="008D3A80" w:rsidRPr="008D3A80">
        <w:rPr>
          <w:sz w:val="28"/>
          <w:szCs w:val="28"/>
        </w:rPr>
        <w:t>.</w:t>
      </w:r>
      <w:r w:rsidR="007511E7" w:rsidRPr="007511E7">
        <w:rPr>
          <w:sz w:val="28"/>
          <w:szCs w:val="28"/>
        </w:rPr>
        <w:t>о</w:t>
      </w:r>
      <w:proofErr w:type="gramEnd"/>
      <w:r w:rsidR="007511E7" w:rsidRPr="007511E7">
        <w:rPr>
          <w:sz w:val="28"/>
          <w:szCs w:val="28"/>
        </w:rPr>
        <w:t xml:space="preserve"> передаче осуществления части полномочий Ярославского муниципального района</w:t>
      </w:r>
      <w:r w:rsidR="00AF6052">
        <w:rPr>
          <w:sz w:val="28"/>
          <w:szCs w:val="28"/>
        </w:rPr>
        <w:t xml:space="preserve"> </w:t>
      </w:r>
      <w:r w:rsidR="00C95AA8" w:rsidRPr="007511E7">
        <w:rPr>
          <w:sz w:val="28"/>
          <w:szCs w:val="28"/>
        </w:rPr>
        <w:t>по зимнему содержанию дорог</w:t>
      </w:r>
      <w:r w:rsidR="00C95AA8">
        <w:rPr>
          <w:sz w:val="28"/>
          <w:szCs w:val="28"/>
        </w:rPr>
        <w:t xml:space="preserve"> </w:t>
      </w:r>
      <w:r w:rsidR="007C2D08">
        <w:rPr>
          <w:sz w:val="28"/>
          <w:szCs w:val="28"/>
        </w:rPr>
        <w:t>Ивняковскому</w:t>
      </w:r>
      <w:r w:rsidR="00963B99">
        <w:rPr>
          <w:sz w:val="28"/>
          <w:szCs w:val="28"/>
        </w:rPr>
        <w:t xml:space="preserve"> сельскому поселению</w:t>
      </w:r>
      <w:r w:rsidR="007511E7" w:rsidRPr="007511E7">
        <w:rPr>
          <w:sz w:val="28"/>
          <w:szCs w:val="28"/>
        </w:rPr>
        <w:t>.</w:t>
      </w:r>
    </w:p>
    <w:p w:rsidR="006022C9" w:rsidRPr="00B40AEF" w:rsidRDefault="006022C9" w:rsidP="007511E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6022C9" w:rsidRDefault="006022C9" w:rsidP="006022C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6022C9" w:rsidRPr="00F71856" w:rsidTr="007511E7">
        <w:trPr>
          <w:trHeight w:val="2268"/>
        </w:trPr>
        <w:tc>
          <w:tcPr>
            <w:tcW w:w="4962" w:type="dxa"/>
            <w:hideMark/>
          </w:tcPr>
          <w:p w:rsidR="006022C9" w:rsidRDefault="006022C9" w:rsidP="007511E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6022C9" w:rsidRPr="00F71856" w:rsidRDefault="006022C9" w:rsidP="007511E7">
            <w:pPr>
              <w:jc w:val="both"/>
              <w:rPr>
                <w:b/>
                <w:sz w:val="28"/>
                <w:szCs w:val="28"/>
              </w:rPr>
            </w:pPr>
          </w:p>
          <w:p w:rsidR="006022C9" w:rsidRPr="00F71856" w:rsidRDefault="006022C9" w:rsidP="007511E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6022C9" w:rsidRDefault="006022C9" w:rsidP="007511E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ул. Зои Космодемьянской, </w:t>
            </w:r>
          </w:p>
          <w:p w:rsidR="006022C9" w:rsidRDefault="006022C9" w:rsidP="007511E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6022C9" w:rsidRDefault="006022C9" w:rsidP="007511E7">
            <w:pPr>
              <w:jc w:val="both"/>
              <w:rPr>
                <w:sz w:val="28"/>
                <w:szCs w:val="28"/>
              </w:rPr>
            </w:pPr>
          </w:p>
          <w:p w:rsidR="006022C9" w:rsidRPr="004F4BD8" w:rsidRDefault="006022C9" w:rsidP="007511E7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6022C9" w:rsidRPr="001D2C93" w:rsidRDefault="006022C9" w:rsidP="007511E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6022C9" w:rsidRPr="001D2C93" w:rsidRDefault="006022C9" w:rsidP="007511E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lastRenderedPageBreak/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6022C9" w:rsidRPr="001D2C93" w:rsidRDefault="006022C9" w:rsidP="007511E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6022C9" w:rsidRPr="006B4E01" w:rsidRDefault="006022C9" w:rsidP="007511E7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6022C9" w:rsidRPr="00F71856" w:rsidRDefault="006022C9" w:rsidP="007511E7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lastRenderedPageBreak/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6022C9" w:rsidRPr="00D21ECD" w:rsidRDefault="006022C9" w:rsidP="007511E7">
            <w:pPr>
              <w:ind w:left="176"/>
              <w:rPr>
                <w:sz w:val="28"/>
                <w:szCs w:val="28"/>
              </w:rPr>
            </w:pPr>
          </w:p>
          <w:p w:rsidR="007C2D08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Адрес:</w:t>
            </w:r>
          </w:p>
          <w:p w:rsidR="007C2D08" w:rsidRPr="004C5FA3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ул. Центральная, д. 4а</w:t>
            </w:r>
            <w:r>
              <w:rPr>
                <w:sz w:val="28"/>
                <w:szCs w:val="28"/>
              </w:rPr>
              <w:t xml:space="preserve">, </w:t>
            </w:r>
            <w:r w:rsidRPr="004C5FA3">
              <w:rPr>
                <w:sz w:val="28"/>
                <w:szCs w:val="28"/>
              </w:rPr>
              <w:t xml:space="preserve"> пос. Ивняки, Ярославский район, Ярославская обл.,</w:t>
            </w:r>
            <w:r>
              <w:rPr>
                <w:sz w:val="28"/>
                <w:szCs w:val="28"/>
              </w:rPr>
              <w:t xml:space="preserve"> 150507</w:t>
            </w:r>
            <w:proofErr w:type="gramEnd"/>
          </w:p>
          <w:p w:rsidR="007C2D08" w:rsidRPr="004C5FA3" w:rsidRDefault="007C2D08" w:rsidP="007C2D08">
            <w:pPr>
              <w:ind w:left="34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7C2D08" w:rsidRPr="004C5FA3" w:rsidRDefault="007C2D08" w:rsidP="007C2D08">
            <w:pPr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 xml:space="preserve">УФК по Ярославской области (Администрация Ивняковского </w:t>
            </w:r>
            <w:r w:rsidRPr="004C5FA3">
              <w:rPr>
                <w:sz w:val="28"/>
                <w:szCs w:val="28"/>
              </w:rPr>
              <w:lastRenderedPageBreak/>
              <w:t>сельского поселения Ярославского муниципального ра</w:t>
            </w:r>
            <w:r>
              <w:rPr>
                <w:sz w:val="28"/>
                <w:szCs w:val="28"/>
              </w:rPr>
              <w:t>йона Ярославской области</w:t>
            </w:r>
            <w:r w:rsidRPr="004C5FA3">
              <w:rPr>
                <w:sz w:val="28"/>
                <w:szCs w:val="28"/>
              </w:rPr>
              <w:t>)</w:t>
            </w:r>
          </w:p>
          <w:p w:rsidR="007C2D08" w:rsidRPr="001D2C93" w:rsidRDefault="007C2D08" w:rsidP="007C2D08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7C2D08" w:rsidRPr="001D2C93" w:rsidRDefault="007C2D08" w:rsidP="007C2D08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7C2D08" w:rsidRPr="001D2C93" w:rsidRDefault="007C2D08" w:rsidP="007C2D08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7C2D08" w:rsidRPr="001D2C93" w:rsidRDefault="007C2D08" w:rsidP="007C2D08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7C2D08" w:rsidRPr="004C5FA3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ОКТМО78650455</w:t>
            </w:r>
          </w:p>
          <w:p w:rsidR="007C2D08" w:rsidRPr="004C5FA3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ИНН/КПП 7627029330/762701001</w:t>
            </w:r>
          </w:p>
          <w:p w:rsidR="007C2D08" w:rsidRPr="004C5FA3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ОКПО 93365467</w:t>
            </w:r>
          </w:p>
          <w:p w:rsidR="007C2D08" w:rsidRPr="004C5FA3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ОКВЭД 75.11.32</w:t>
            </w:r>
          </w:p>
          <w:p w:rsidR="006022C9" w:rsidRPr="00F71856" w:rsidRDefault="007C2D08" w:rsidP="007C2D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КБК 840  202  40014  10  0000 150</w:t>
            </w:r>
          </w:p>
        </w:tc>
      </w:tr>
      <w:tr w:rsidR="006022C9" w:rsidRPr="00F71856" w:rsidTr="007511E7">
        <w:tc>
          <w:tcPr>
            <w:tcW w:w="4962" w:type="dxa"/>
          </w:tcPr>
          <w:p w:rsidR="00AF6052" w:rsidRDefault="00AF6052" w:rsidP="007511E7">
            <w:pPr>
              <w:rPr>
                <w:sz w:val="28"/>
                <w:szCs w:val="28"/>
              </w:rPr>
            </w:pPr>
          </w:p>
          <w:p w:rsidR="006022C9" w:rsidRPr="00F71856" w:rsidRDefault="006022C9" w:rsidP="007511E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6022C9" w:rsidRDefault="006022C9" w:rsidP="007511E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6022C9" w:rsidRPr="00F71856" w:rsidRDefault="006022C9" w:rsidP="007511E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6022C9" w:rsidRDefault="006022C9" w:rsidP="007511E7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6022C9" w:rsidRPr="005A1D94" w:rsidRDefault="006022C9" w:rsidP="007511E7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AF6052" w:rsidRDefault="00AF6052" w:rsidP="007511E7">
            <w:pPr>
              <w:ind w:left="33"/>
              <w:rPr>
                <w:sz w:val="28"/>
                <w:szCs w:val="28"/>
              </w:rPr>
            </w:pPr>
          </w:p>
          <w:p w:rsidR="006022C9" w:rsidRPr="00F71856" w:rsidRDefault="006022C9" w:rsidP="007511E7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6022C9" w:rsidRDefault="007C2D08" w:rsidP="007511E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</w:t>
            </w:r>
            <w:r w:rsidR="006022C9">
              <w:rPr>
                <w:sz w:val="28"/>
                <w:szCs w:val="28"/>
              </w:rPr>
              <w:t xml:space="preserve"> сельского</w:t>
            </w:r>
            <w:r w:rsidR="006022C9" w:rsidRPr="00F71856">
              <w:rPr>
                <w:sz w:val="28"/>
                <w:szCs w:val="28"/>
              </w:rPr>
              <w:t xml:space="preserve"> поселения</w:t>
            </w:r>
          </w:p>
          <w:p w:rsidR="006022C9" w:rsidRPr="00F71856" w:rsidRDefault="006022C9" w:rsidP="007511E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7C2D08">
              <w:rPr>
                <w:sz w:val="28"/>
                <w:szCs w:val="28"/>
              </w:rPr>
              <w:t>И.И. Цуренкова</w:t>
            </w:r>
          </w:p>
          <w:p w:rsidR="006022C9" w:rsidRPr="005A1D94" w:rsidRDefault="006022C9" w:rsidP="007511E7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6022C9" w:rsidRDefault="006022C9" w:rsidP="006022C9">
      <w:pPr>
        <w:spacing w:after="1" w:line="280" w:lineRule="atLeast"/>
        <w:jc w:val="both"/>
        <w:rPr>
          <w:sz w:val="20"/>
          <w:szCs w:val="20"/>
        </w:rPr>
      </w:pPr>
    </w:p>
    <w:p w:rsidR="006022C9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Default="006022C9" w:rsidP="006022C9">
      <w:pPr>
        <w:rPr>
          <w:sz w:val="20"/>
          <w:szCs w:val="20"/>
        </w:rPr>
      </w:pPr>
    </w:p>
    <w:p w:rsidR="00B802F7" w:rsidRDefault="00B802F7" w:rsidP="006022C9">
      <w:pPr>
        <w:rPr>
          <w:sz w:val="20"/>
          <w:szCs w:val="20"/>
        </w:rPr>
      </w:pPr>
    </w:p>
    <w:p w:rsidR="00B802F7" w:rsidRDefault="00B802F7" w:rsidP="006022C9">
      <w:pPr>
        <w:rPr>
          <w:sz w:val="20"/>
          <w:szCs w:val="20"/>
        </w:rPr>
      </w:pPr>
    </w:p>
    <w:sectPr w:rsidR="00B802F7" w:rsidSect="008266C6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44AB6"/>
    <w:rsid w:val="00056686"/>
    <w:rsid w:val="00066FB8"/>
    <w:rsid w:val="00097F9B"/>
    <w:rsid w:val="000A72D9"/>
    <w:rsid w:val="000B2A33"/>
    <w:rsid w:val="000B7763"/>
    <w:rsid w:val="000F2CFE"/>
    <w:rsid w:val="000F6F5D"/>
    <w:rsid w:val="00126B5A"/>
    <w:rsid w:val="00190F2F"/>
    <w:rsid w:val="001E1374"/>
    <w:rsid w:val="001F5005"/>
    <w:rsid w:val="002044B2"/>
    <w:rsid w:val="0021419B"/>
    <w:rsid w:val="0023360E"/>
    <w:rsid w:val="00261AA1"/>
    <w:rsid w:val="002651E7"/>
    <w:rsid w:val="00265CE8"/>
    <w:rsid w:val="00296E70"/>
    <w:rsid w:val="002D388A"/>
    <w:rsid w:val="002E3FE1"/>
    <w:rsid w:val="003068EC"/>
    <w:rsid w:val="00317985"/>
    <w:rsid w:val="0036746D"/>
    <w:rsid w:val="003E08A7"/>
    <w:rsid w:val="004141AE"/>
    <w:rsid w:val="00444A92"/>
    <w:rsid w:val="00523CB2"/>
    <w:rsid w:val="00543D8D"/>
    <w:rsid w:val="00550CD3"/>
    <w:rsid w:val="005728B8"/>
    <w:rsid w:val="00576104"/>
    <w:rsid w:val="0059534D"/>
    <w:rsid w:val="005A422E"/>
    <w:rsid w:val="005B5B15"/>
    <w:rsid w:val="005F0397"/>
    <w:rsid w:val="006022C9"/>
    <w:rsid w:val="0060712C"/>
    <w:rsid w:val="0061180C"/>
    <w:rsid w:val="00611E3E"/>
    <w:rsid w:val="00677A45"/>
    <w:rsid w:val="006C332D"/>
    <w:rsid w:val="006E1120"/>
    <w:rsid w:val="007446C2"/>
    <w:rsid w:val="00746794"/>
    <w:rsid w:val="007511E7"/>
    <w:rsid w:val="00773EF4"/>
    <w:rsid w:val="00792CDB"/>
    <w:rsid w:val="007A0084"/>
    <w:rsid w:val="007A13B1"/>
    <w:rsid w:val="007A7527"/>
    <w:rsid w:val="007C2D08"/>
    <w:rsid w:val="007D5522"/>
    <w:rsid w:val="007F2649"/>
    <w:rsid w:val="00814A72"/>
    <w:rsid w:val="00820B42"/>
    <w:rsid w:val="008266C6"/>
    <w:rsid w:val="00841388"/>
    <w:rsid w:val="00885DF5"/>
    <w:rsid w:val="008C1594"/>
    <w:rsid w:val="008D3A80"/>
    <w:rsid w:val="00924BA1"/>
    <w:rsid w:val="009251F4"/>
    <w:rsid w:val="00932CD1"/>
    <w:rsid w:val="009331F1"/>
    <w:rsid w:val="0093732F"/>
    <w:rsid w:val="00940959"/>
    <w:rsid w:val="009469FE"/>
    <w:rsid w:val="00963B99"/>
    <w:rsid w:val="00967F61"/>
    <w:rsid w:val="00976061"/>
    <w:rsid w:val="009C6D4F"/>
    <w:rsid w:val="009D7CF9"/>
    <w:rsid w:val="009F4119"/>
    <w:rsid w:val="009F7DF1"/>
    <w:rsid w:val="00A47504"/>
    <w:rsid w:val="00A519F2"/>
    <w:rsid w:val="00A961BE"/>
    <w:rsid w:val="00AA6DE7"/>
    <w:rsid w:val="00AF2E60"/>
    <w:rsid w:val="00AF6052"/>
    <w:rsid w:val="00B61D68"/>
    <w:rsid w:val="00B802F7"/>
    <w:rsid w:val="00B851D5"/>
    <w:rsid w:val="00B85B30"/>
    <w:rsid w:val="00B970B1"/>
    <w:rsid w:val="00BB68E2"/>
    <w:rsid w:val="00BE7CAF"/>
    <w:rsid w:val="00C50558"/>
    <w:rsid w:val="00C51C84"/>
    <w:rsid w:val="00C82AAB"/>
    <w:rsid w:val="00C95AA8"/>
    <w:rsid w:val="00CA53B5"/>
    <w:rsid w:val="00CA6DF2"/>
    <w:rsid w:val="00CC3182"/>
    <w:rsid w:val="00CE2E54"/>
    <w:rsid w:val="00CF6BCA"/>
    <w:rsid w:val="00D069C1"/>
    <w:rsid w:val="00D30C22"/>
    <w:rsid w:val="00D424E0"/>
    <w:rsid w:val="00D77BD5"/>
    <w:rsid w:val="00D925B3"/>
    <w:rsid w:val="00DB6AC8"/>
    <w:rsid w:val="00DE31CC"/>
    <w:rsid w:val="00DE6A3D"/>
    <w:rsid w:val="00E54873"/>
    <w:rsid w:val="00E66647"/>
    <w:rsid w:val="00E73C9E"/>
    <w:rsid w:val="00E90836"/>
    <w:rsid w:val="00E91969"/>
    <w:rsid w:val="00ED527D"/>
    <w:rsid w:val="00EF2B1D"/>
    <w:rsid w:val="00F04707"/>
    <w:rsid w:val="00F47476"/>
    <w:rsid w:val="00F55735"/>
    <w:rsid w:val="00F61305"/>
    <w:rsid w:val="00FA64C3"/>
    <w:rsid w:val="00FB1D0A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814A72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14A7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814A72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14A7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536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D677D0-7167-44DF-9199-0BB1DCBA3C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98A537A4</Template>
  <TotalTime>6</TotalTime>
  <Pages>2</Pages>
  <Words>486</Words>
  <Characters>2774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Килипченко Олег Юрьевич</cp:lastModifiedBy>
  <cp:revision>5</cp:revision>
  <cp:lastPrinted>2024-03-13T10:40:00Z</cp:lastPrinted>
  <dcterms:created xsi:type="dcterms:W3CDTF">2024-04-24T11:10:00Z</dcterms:created>
  <dcterms:modified xsi:type="dcterms:W3CDTF">2024-04-24T11:22:00Z</dcterms:modified>
</cp:coreProperties>
</file>