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C8A" w:rsidRDefault="005122DC" w:rsidP="00135C8A">
      <w:pPr>
        <w:jc w:val="center"/>
        <w:rPr>
          <w:sz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2628265</wp:posOffset>
            </wp:positionH>
            <wp:positionV relativeFrom="paragraph">
              <wp:posOffset>-375285</wp:posOffset>
            </wp:positionV>
            <wp:extent cx="568960" cy="756920"/>
            <wp:effectExtent l="19050" t="0" r="2540" b="0"/>
            <wp:wrapTopAndBottom/>
            <wp:docPr id="6" name="Рисунок 6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35C8A" w:rsidRDefault="00135C8A" w:rsidP="00135C8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  <w:r>
        <w:rPr>
          <w:b/>
          <w:sz w:val="32"/>
          <w:szCs w:val="32"/>
        </w:rPr>
        <w:br/>
        <w:t>ЯРОСЛАВСКОГО МУНИЦИПАЛЬНОГО РАЙОНА</w:t>
      </w:r>
    </w:p>
    <w:p w:rsidR="00135C8A" w:rsidRPr="00955B57" w:rsidRDefault="00DD499E" w:rsidP="00135C8A">
      <w:pPr>
        <w:jc w:val="center"/>
        <w:rPr>
          <w:b/>
          <w:sz w:val="24"/>
        </w:rPr>
      </w:pPr>
      <w:r>
        <w:rPr>
          <w:b/>
          <w:spacing w:val="80"/>
          <w:sz w:val="40"/>
        </w:rPr>
        <w:t>ПОСТАНОВЛЕНИЕ</w:t>
      </w:r>
    </w:p>
    <w:p w:rsidR="00135C8A" w:rsidRDefault="00135C8A" w:rsidP="00135C8A">
      <w:pPr>
        <w:rPr>
          <w:sz w:val="24"/>
        </w:rPr>
      </w:pPr>
    </w:p>
    <w:p w:rsidR="00813D34" w:rsidRDefault="0011681D" w:rsidP="002467AC">
      <w:pPr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                                                                </w:t>
      </w:r>
    </w:p>
    <w:p w:rsidR="003C36B3" w:rsidRDefault="003C36B3" w:rsidP="002467AC">
      <w:pPr>
        <w:rPr>
          <w:sz w:val="28"/>
        </w:rPr>
      </w:pPr>
    </w:p>
    <w:p w:rsidR="00AF544A" w:rsidRDefault="00AF544A" w:rsidP="002467AC">
      <w:pPr>
        <w:rPr>
          <w:sz w:val="28"/>
        </w:rPr>
      </w:pPr>
    </w:p>
    <w:p w:rsidR="001D0D51" w:rsidRDefault="001D0D51" w:rsidP="002467AC">
      <w:pPr>
        <w:rPr>
          <w:sz w:val="28"/>
        </w:rPr>
      </w:pPr>
    </w:p>
    <w:p w:rsidR="00E311D0" w:rsidRPr="00DD0F8D" w:rsidRDefault="00FF15A9" w:rsidP="00E311D0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DD0F8D">
        <w:rPr>
          <w:b/>
          <w:bCs/>
          <w:sz w:val="28"/>
          <w:szCs w:val="28"/>
        </w:rPr>
        <w:t>О</w:t>
      </w:r>
      <w:r w:rsidR="00265B03" w:rsidRPr="00DD0F8D">
        <w:rPr>
          <w:b/>
          <w:bCs/>
          <w:sz w:val="28"/>
          <w:szCs w:val="28"/>
        </w:rPr>
        <w:t>б</w:t>
      </w:r>
      <w:r w:rsidRPr="00DD0F8D">
        <w:rPr>
          <w:b/>
          <w:bCs/>
          <w:sz w:val="28"/>
          <w:szCs w:val="28"/>
        </w:rPr>
        <w:t xml:space="preserve"> </w:t>
      </w:r>
      <w:r w:rsidR="002467AC" w:rsidRPr="00DD0F8D">
        <w:rPr>
          <w:b/>
          <w:bCs/>
          <w:sz w:val="28"/>
          <w:szCs w:val="28"/>
        </w:rPr>
        <w:t>утверждении</w:t>
      </w:r>
      <w:r w:rsidR="00E311D0" w:rsidRPr="00DD0F8D">
        <w:rPr>
          <w:b/>
          <w:bCs/>
          <w:sz w:val="28"/>
          <w:szCs w:val="28"/>
        </w:rPr>
        <w:t xml:space="preserve"> списка лиц, </w:t>
      </w:r>
    </w:p>
    <w:p w:rsidR="00E12D83" w:rsidRDefault="00E311D0" w:rsidP="00DD0F8D">
      <w:pPr>
        <w:shd w:val="clear" w:color="auto" w:fill="FFFFFF"/>
        <w:autoSpaceDE w:val="0"/>
        <w:autoSpaceDN w:val="0"/>
        <w:adjustRightInd w:val="0"/>
        <w:jc w:val="both"/>
        <w:rPr>
          <w:b/>
          <w:sz w:val="28"/>
          <w:szCs w:val="28"/>
        </w:rPr>
      </w:pPr>
      <w:proofErr w:type="gramStart"/>
      <w:r w:rsidRPr="00DD0F8D">
        <w:rPr>
          <w:b/>
          <w:sz w:val="28"/>
          <w:szCs w:val="28"/>
        </w:rPr>
        <w:t>включенных</w:t>
      </w:r>
      <w:proofErr w:type="gramEnd"/>
      <w:r w:rsidRPr="00DD0F8D">
        <w:rPr>
          <w:b/>
          <w:sz w:val="28"/>
          <w:szCs w:val="28"/>
        </w:rPr>
        <w:t xml:space="preserve"> в </w:t>
      </w:r>
      <w:r w:rsidR="00E12D83">
        <w:rPr>
          <w:b/>
          <w:sz w:val="28"/>
          <w:szCs w:val="28"/>
        </w:rPr>
        <w:t>кадровый резерв</w:t>
      </w:r>
    </w:p>
    <w:p w:rsidR="006E3D9E" w:rsidRDefault="006E3D9E" w:rsidP="006E3D9E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6E3D9E">
        <w:rPr>
          <w:b/>
          <w:sz w:val="28"/>
          <w:szCs w:val="28"/>
        </w:rPr>
        <w:t xml:space="preserve">для замещения </w:t>
      </w:r>
      <w:proofErr w:type="gramStart"/>
      <w:r w:rsidRPr="006E3D9E">
        <w:rPr>
          <w:b/>
          <w:sz w:val="28"/>
          <w:szCs w:val="28"/>
        </w:rPr>
        <w:t>вакантных</w:t>
      </w:r>
      <w:proofErr w:type="gramEnd"/>
    </w:p>
    <w:p w:rsidR="006E3D9E" w:rsidRDefault="006E3D9E" w:rsidP="006E3D9E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6E3D9E">
        <w:rPr>
          <w:b/>
          <w:sz w:val="28"/>
          <w:szCs w:val="28"/>
        </w:rPr>
        <w:t>должностей</w:t>
      </w:r>
      <w:r>
        <w:rPr>
          <w:b/>
          <w:sz w:val="28"/>
          <w:szCs w:val="28"/>
        </w:rPr>
        <w:t xml:space="preserve"> </w:t>
      </w:r>
      <w:proofErr w:type="gramStart"/>
      <w:r w:rsidRPr="006E3D9E">
        <w:rPr>
          <w:b/>
          <w:sz w:val="28"/>
          <w:szCs w:val="28"/>
        </w:rPr>
        <w:t>муниципальной</w:t>
      </w:r>
      <w:proofErr w:type="gramEnd"/>
    </w:p>
    <w:p w:rsidR="00FF15A9" w:rsidRDefault="006E3D9E" w:rsidP="006E3D9E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6E3D9E">
        <w:rPr>
          <w:b/>
          <w:sz w:val="28"/>
          <w:szCs w:val="28"/>
        </w:rPr>
        <w:t>службы Я</w:t>
      </w:r>
      <w:r>
        <w:rPr>
          <w:b/>
          <w:sz w:val="28"/>
          <w:szCs w:val="28"/>
        </w:rPr>
        <w:t>МР</w:t>
      </w:r>
    </w:p>
    <w:p w:rsidR="00936F29" w:rsidRDefault="00936F29">
      <w:pPr>
        <w:jc w:val="both"/>
        <w:rPr>
          <w:sz w:val="28"/>
          <w:szCs w:val="28"/>
        </w:rPr>
      </w:pPr>
    </w:p>
    <w:p w:rsidR="00992313" w:rsidRPr="00F3319C" w:rsidRDefault="00992313">
      <w:pPr>
        <w:jc w:val="both"/>
        <w:rPr>
          <w:sz w:val="28"/>
          <w:szCs w:val="28"/>
        </w:rPr>
      </w:pPr>
    </w:p>
    <w:p w:rsidR="00E12D83" w:rsidRPr="00E12D83" w:rsidRDefault="00B16DFE" w:rsidP="006E3D9E">
      <w:pPr>
        <w:pStyle w:val="1"/>
        <w:tabs>
          <w:tab w:val="left" w:pos="0"/>
        </w:tabs>
        <w:ind w:firstLine="567"/>
        <w:jc w:val="both"/>
        <w:rPr>
          <w:sz w:val="28"/>
          <w:szCs w:val="28"/>
        </w:rPr>
      </w:pPr>
      <w:r w:rsidRPr="008859F2">
        <w:rPr>
          <w:b w:val="0"/>
          <w:sz w:val="28"/>
          <w:szCs w:val="28"/>
        </w:rPr>
        <w:t xml:space="preserve">В </w:t>
      </w:r>
      <w:r w:rsidR="006E3D9E">
        <w:rPr>
          <w:b w:val="0"/>
          <w:sz w:val="28"/>
          <w:szCs w:val="28"/>
        </w:rPr>
        <w:t xml:space="preserve">соответствии с </w:t>
      </w:r>
      <w:r w:rsidR="00DD0F8D">
        <w:rPr>
          <w:b w:val="0"/>
          <w:sz w:val="28"/>
          <w:szCs w:val="28"/>
        </w:rPr>
        <w:t>постановлени</w:t>
      </w:r>
      <w:r w:rsidR="006E3D9E">
        <w:rPr>
          <w:b w:val="0"/>
          <w:sz w:val="28"/>
          <w:szCs w:val="28"/>
        </w:rPr>
        <w:t>ем</w:t>
      </w:r>
      <w:r w:rsidR="00DD0F8D">
        <w:rPr>
          <w:b w:val="0"/>
          <w:sz w:val="28"/>
          <w:szCs w:val="28"/>
        </w:rPr>
        <w:t xml:space="preserve"> Администр</w:t>
      </w:r>
      <w:r w:rsidR="00E12D83">
        <w:rPr>
          <w:b w:val="0"/>
          <w:sz w:val="28"/>
          <w:szCs w:val="28"/>
        </w:rPr>
        <w:t>ации</w:t>
      </w:r>
      <w:r w:rsidR="00DD499E">
        <w:rPr>
          <w:b w:val="0"/>
          <w:sz w:val="28"/>
          <w:szCs w:val="28"/>
        </w:rPr>
        <w:t xml:space="preserve"> </w:t>
      </w:r>
      <w:r w:rsidR="006E3D9E">
        <w:rPr>
          <w:b w:val="0"/>
          <w:sz w:val="28"/>
          <w:szCs w:val="28"/>
        </w:rPr>
        <w:t>ЯМР</w:t>
      </w:r>
      <w:r w:rsidR="00DD0F8D">
        <w:rPr>
          <w:b w:val="0"/>
          <w:sz w:val="28"/>
          <w:szCs w:val="28"/>
        </w:rPr>
        <w:t xml:space="preserve"> </w:t>
      </w:r>
      <w:r w:rsidR="00E12D83">
        <w:rPr>
          <w:b w:val="0"/>
          <w:sz w:val="28"/>
          <w:szCs w:val="28"/>
        </w:rPr>
        <w:t xml:space="preserve">от </w:t>
      </w:r>
      <w:r w:rsidR="006E3D9E" w:rsidRPr="006E3D9E">
        <w:rPr>
          <w:b w:val="0"/>
          <w:sz w:val="28"/>
          <w:szCs w:val="28"/>
        </w:rPr>
        <w:t>16.06.2015</w:t>
      </w:r>
      <w:r w:rsidR="00DD0F8D">
        <w:rPr>
          <w:b w:val="0"/>
          <w:sz w:val="28"/>
          <w:szCs w:val="28"/>
        </w:rPr>
        <w:t xml:space="preserve"> </w:t>
      </w:r>
      <w:r w:rsidR="00A3223A">
        <w:rPr>
          <w:b w:val="0"/>
          <w:sz w:val="28"/>
          <w:szCs w:val="28"/>
        </w:rPr>
        <w:t xml:space="preserve">               </w:t>
      </w:r>
      <w:r w:rsidR="00E12D83">
        <w:rPr>
          <w:b w:val="0"/>
          <w:sz w:val="28"/>
          <w:szCs w:val="28"/>
        </w:rPr>
        <w:t xml:space="preserve">№ </w:t>
      </w:r>
      <w:r w:rsidR="006E3D9E" w:rsidRPr="006E3D9E">
        <w:rPr>
          <w:b w:val="0"/>
          <w:sz w:val="28"/>
          <w:szCs w:val="28"/>
        </w:rPr>
        <w:t>2691</w:t>
      </w:r>
      <w:r w:rsidR="00DD499E">
        <w:rPr>
          <w:b w:val="0"/>
          <w:sz w:val="28"/>
          <w:szCs w:val="28"/>
        </w:rPr>
        <w:t xml:space="preserve"> «</w:t>
      </w:r>
      <w:r w:rsidR="006E3D9E" w:rsidRPr="006E3D9E">
        <w:rPr>
          <w:b w:val="0"/>
          <w:sz w:val="28"/>
          <w:szCs w:val="28"/>
        </w:rPr>
        <w:t>Об утверждении Положения о кадровом резерве для замещения вакантных должностей муниципальной службы Ярославского муниципального района и Положения о муниципальном резерве управленческих кадров Ярославского муниципального района</w:t>
      </w:r>
      <w:r w:rsidR="00E12D83">
        <w:rPr>
          <w:b w:val="0"/>
          <w:sz w:val="28"/>
          <w:szCs w:val="28"/>
        </w:rPr>
        <w:t>»</w:t>
      </w:r>
      <w:r w:rsidR="00DD499E">
        <w:rPr>
          <w:b w:val="0"/>
          <w:sz w:val="28"/>
          <w:szCs w:val="28"/>
        </w:rPr>
        <w:t xml:space="preserve"> </w:t>
      </w:r>
      <w:r w:rsidR="00E12D83">
        <w:rPr>
          <w:b w:val="0"/>
          <w:sz w:val="28"/>
          <w:szCs w:val="28"/>
        </w:rPr>
        <w:t xml:space="preserve">Администрация района </w:t>
      </w:r>
      <w:r w:rsidR="00DD0F8D">
        <w:rPr>
          <w:b w:val="0"/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п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о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с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т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а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н</w:t>
      </w:r>
      <w:r w:rsidR="00DD499E">
        <w:rPr>
          <w:sz w:val="28"/>
          <w:szCs w:val="28"/>
        </w:rPr>
        <w:t xml:space="preserve"> </w:t>
      </w:r>
      <w:proofErr w:type="gramStart"/>
      <w:r w:rsidR="00DD499E" w:rsidRPr="00DD499E">
        <w:rPr>
          <w:sz w:val="28"/>
          <w:szCs w:val="28"/>
        </w:rPr>
        <w:t>о</w:t>
      </w:r>
      <w:proofErr w:type="gramEnd"/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в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л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я</w:t>
      </w:r>
      <w:r w:rsidR="00DD499E">
        <w:rPr>
          <w:sz w:val="28"/>
          <w:szCs w:val="28"/>
        </w:rPr>
        <w:t xml:space="preserve"> </w:t>
      </w:r>
      <w:r w:rsidR="002467AC">
        <w:rPr>
          <w:sz w:val="28"/>
          <w:szCs w:val="28"/>
        </w:rPr>
        <w:t>е т</w:t>
      </w:r>
      <w:r w:rsidR="00E311D0">
        <w:rPr>
          <w:sz w:val="28"/>
          <w:szCs w:val="28"/>
        </w:rPr>
        <w:t>:</w:t>
      </w:r>
    </w:p>
    <w:p w:rsidR="002467AC" w:rsidRDefault="006E3D9E" w:rsidP="004F44EF">
      <w:pPr>
        <w:shd w:val="clear" w:color="auto" w:fill="FFFFFF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467AC">
        <w:rPr>
          <w:sz w:val="28"/>
          <w:szCs w:val="28"/>
        </w:rPr>
        <w:t xml:space="preserve">. </w:t>
      </w:r>
      <w:r w:rsidR="00D65504">
        <w:rPr>
          <w:sz w:val="28"/>
          <w:szCs w:val="28"/>
        </w:rPr>
        <w:t xml:space="preserve">Утвердить </w:t>
      </w:r>
      <w:r w:rsidR="002467AC">
        <w:rPr>
          <w:sz w:val="28"/>
          <w:szCs w:val="28"/>
        </w:rPr>
        <w:t>прилагаемый список</w:t>
      </w:r>
      <w:r w:rsidR="00E12D83">
        <w:rPr>
          <w:sz w:val="28"/>
          <w:szCs w:val="28"/>
        </w:rPr>
        <w:t xml:space="preserve"> лиц, включенных в кадровый резерв </w:t>
      </w:r>
      <w:r w:rsidR="004F44EF" w:rsidRPr="004F44EF">
        <w:rPr>
          <w:sz w:val="28"/>
          <w:szCs w:val="28"/>
        </w:rPr>
        <w:t>для замещения вакантных</w:t>
      </w:r>
      <w:r w:rsidR="004F44EF">
        <w:rPr>
          <w:sz w:val="28"/>
          <w:szCs w:val="28"/>
        </w:rPr>
        <w:t xml:space="preserve"> </w:t>
      </w:r>
      <w:r w:rsidR="004F44EF" w:rsidRPr="004F44EF">
        <w:rPr>
          <w:sz w:val="28"/>
          <w:szCs w:val="28"/>
        </w:rPr>
        <w:t>должностей муниципальной</w:t>
      </w:r>
      <w:r w:rsidR="004F44EF">
        <w:rPr>
          <w:sz w:val="28"/>
          <w:szCs w:val="28"/>
        </w:rPr>
        <w:t xml:space="preserve"> </w:t>
      </w:r>
      <w:r w:rsidR="004F44EF" w:rsidRPr="004F44EF">
        <w:rPr>
          <w:sz w:val="28"/>
          <w:szCs w:val="28"/>
        </w:rPr>
        <w:t>службы</w:t>
      </w:r>
      <w:r w:rsidR="00E12D83">
        <w:rPr>
          <w:sz w:val="28"/>
          <w:szCs w:val="28"/>
        </w:rPr>
        <w:t xml:space="preserve"> Я</w:t>
      </w:r>
      <w:r w:rsidR="00A3223A">
        <w:rPr>
          <w:sz w:val="28"/>
          <w:szCs w:val="28"/>
        </w:rPr>
        <w:t>рославского муниципального района</w:t>
      </w:r>
      <w:r w:rsidR="002467AC">
        <w:rPr>
          <w:sz w:val="28"/>
          <w:szCs w:val="28"/>
        </w:rPr>
        <w:t>.</w:t>
      </w:r>
    </w:p>
    <w:p w:rsidR="002467AC" w:rsidRDefault="002467AC" w:rsidP="006E3D9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A7FFB">
        <w:rPr>
          <w:sz w:val="28"/>
          <w:szCs w:val="28"/>
        </w:rPr>
        <w:t xml:space="preserve">возложить на заместителя Главы Администрации ЯМР </w:t>
      </w:r>
      <w:r w:rsidR="003C36B3">
        <w:rPr>
          <w:sz w:val="28"/>
          <w:szCs w:val="28"/>
        </w:rPr>
        <w:t>по внутренней политике А.А. Сучкова</w:t>
      </w:r>
      <w:r>
        <w:rPr>
          <w:sz w:val="28"/>
          <w:szCs w:val="28"/>
        </w:rPr>
        <w:t>.</w:t>
      </w:r>
    </w:p>
    <w:p w:rsidR="00FF15A9" w:rsidRDefault="00D30636" w:rsidP="006E3D9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89025D">
        <w:rPr>
          <w:sz w:val="28"/>
          <w:szCs w:val="28"/>
        </w:rPr>
        <w:t xml:space="preserve">Постановление вступает в силу со дня </w:t>
      </w:r>
      <w:r w:rsidR="002467AC">
        <w:rPr>
          <w:sz w:val="28"/>
          <w:szCs w:val="28"/>
        </w:rPr>
        <w:t>подписания.</w:t>
      </w:r>
      <w:r w:rsidR="005F1F6A">
        <w:rPr>
          <w:sz w:val="28"/>
          <w:szCs w:val="28"/>
        </w:rPr>
        <w:t xml:space="preserve"> </w:t>
      </w:r>
    </w:p>
    <w:p w:rsidR="00936F29" w:rsidRDefault="00936F29">
      <w:pPr>
        <w:jc w:val="both"/>
        <w:rPr>
          <w:sz w:val="28"/>
          <w:szCs w:val="28"/>
        </w:rPr>
      </w:pPr>
    </w:p>
    <w:p w:rsidR="00992313" w:rsidRDefault="00992313">
      <w:pPr>
        <w:jc w:val="both"/>
        <w:rPr>
          <w:sz w:val="28"/>
          <w:szCs w:val="28"/>
        </w:rPr>
      </w:pPr>
    </w:p>
    <w:p w:rsidR="00992313" w:rsidRDefault="00992313">
      <w:pPr>
        <w:jc w:val="both"/>
        <w:rPr>
          <w:sz w:val="28"/>
          <w:szCs w:val="28"/>
        </w:rPr>
      </w:pPr>
    </w:p>
    <w:p w:rsidR="00FB315C" w:rsidRDefault="00F02938" w:rsidP="003E18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Ярославского</w:t>
      </w:r>
      <w:proofErr w:type="gramEnd"/>
      <w:r>
        <w:rPr>
          <w:sz w:val="28"/>
          <w:szCs w:val="28"/>
        </w:rPr>
        <w:t xml:space="preserve"> </w:t>
      </w:r>
    </w:p>
    <w:p w:rsidR="00135C8A" w:rsidRDefault="00F02938" w:rsidP="003E18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</w:t>
      </w:r>
      <w:r w:rsidR="00CD5188">
        <w:rPr>
          <w:sz w:val="28"/>
          <w:szCs w:val="28"/>
        </w:rPr>
        <w:t xml:space="preserve">             </w:t>
      </w:r>
      <w:r w:rsidR="00FB315C">
        <w:rPr>
          <w:sz w:val="28"/>
          <w:szCs w:val="28"/>
        </w:rPr>
        <w:t xml:space="preserve">                                   </w:t>
      </w:r>
      <w:r w:rsidR="00CD5188">
        <w:rPr>
          <w:sz w:val="28"/>
          <w:szCs w:val="28"/>
        </w:rPr>
        <w:t xml:space="preserve">    </w:t>
      </w:r>
      <w:r w:rsidR="00C01888">
        <w:rPr>
          <w:sz w:val="28"/>
          <w:szCs w:val="28"/>
        </w:rPr>
        <w:t xml:space="preserve">       </w:t>
      </w:r>
      <w:r w:rsidR="003E1834" w:rsidRPr="003E1834">
        <w:rPr>
          <w:sz w:val="28"/>
          <w:szCs w:val="28"/>
        </w:rPr>
        <w:t xml:space="preserve"> </w:t>
      </w:r>
      <w:r>
        <w:rPr>
          <w:sz w:val="28"/>
          <w:szCs w:val="28"/>
        </w:rPr>
        <w:t>Н.В. Золотников</w:t>
      </w:r>
    </w:p>
    <w:p w:rsidR="003E1834" w:rsidRDefault="003E1834" w:rsidP="003E1834">
      <w:pPr>
        <w:jc w:val="both"/>
        <w:rPr>
          <w:sz w:val="28"/>
          <w:szCs w:val="28"/>
        </w:rPr>
      </w:pPr>
    </w:p>
    <w:p w:rsidR="00D4197F" w:rsidRDefault="00D4197F">
      <w:pPr>
        <w:jc w:val="both"/>
        <w:rPr>
          <w:sz w:val="28"/>
          <w:szCs w:val="28"/>
        </w:rPr>
      </w:pPr>
    </w:p>
    <w:p w:rsidR="00AC7ACC" w:rsidRDefault="00AC7ACC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3C7A6F" w:rsidRDefault="003C7A6F" w:rsidP="004033CF">
      <w:pPr>
        <w:rPr>
          <w:sz w:val="24"/>
          <w:szCs w:val="24"/>
        </w:rPr>
        <w:sectPr w:rsidR="003C7A6F" w:rsidSect="00A3223A">
          <w:headerReference w:type="even" r:id="rId10"/>
          <w:headerReference w:type="default" r:id="rId11"/>
          <w:pgSz w:w="11906" w:h="16838"/>
          <w:pgMar w:top="1134" w:right="737" w:bottom="1134" w:left="1701" w:header="720" w:footer="720" w:gutter="0"/>
          <w:pgNumType w:start="0"/>
          <w:cols w:space="720"/>
          <w:titlePg/>
        </w:sectPr>
      </w:pPr>
    </w:p>
    <w:p w:rsidR="00D4197F" w:rsidRDefault="00D4197F" w:rsidP="004033CF">
      <w:pPr>
        <w:rPr>
          <w:sz w:val="24"/>
          <w:szCs w:val="24"/>
        </w:rPr>
      </w:pPr>
    </w:p>
    <w:p w:rsidR="00250D35" w:rsidRPr="00250D35" w:rsidRDefault="00250D35" w:rsidP="00250D35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Заместитель Главы Администрации ЯМР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по социальной политике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________________ Е.В. Мартышкина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"___"___________2019 г.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Начальник юридического отдела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управления правового обеспечения и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муниципального заказа  Администрации ЯМР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_________________ М.А. Ярцева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«____»___________2019 г.</w:t>
      </w: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Начальник  управления делами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Администрации ЯМР 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________________ С.Ю. Загрузина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"___"___________2019 г.</w:t>
      </w: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2"/>
          <w:szCs w:val="22"/>
        </w:rPr>
      </w:pPr>
      <w:r w:rsidRPr="0008225F">
        <w:rPr>
          <w:sz w:val="22"/>
          <w:szCs w:val="22"/>
        </w:rPr>
        <w:t>Исп. Шахова С.Е.</w:t>
      </w:r>
    </w:p>
    <w:p w:rsidR="0008225F" w:rsidRPr="0008225F" w:rsidRDefault="0008225F" w:rsidP="0008225F">
      <w:pPr>
        <w:rPr>
          <w:sz w:val="22"/>
          <w:szCs w:val="22"/>
        </w:rPr>
      </w:pPr>
    </w:p>
    <w:p w:rsidR="0008225F" w:rsidRPr="0008225F" w:rsidRDefault="0008225F" w:rsidP="0008225F">
      <w:pPr>
        <w:rPr>
          <w:sz w:val="22"/>
          <w:szCs w:val="22"/>
        </w:rPr>
      </w:pPr>
      <w:r w:rsidRPr="0008225F">
        <w:rPr>
          <w:sz w:val="22"/>
          <w:szCs w:val="22"/>
        </w:rPr>
        <w:t>Рассылка:</w:t>
      </w:r>
    </w:p>
    <w:p w:rsidR="0008225F" w:rsidRDefault="0008225F" w:rsidP="0008225F">
      <w:pPr>
        <w:rPr>
          <w:sz w:val="22"/>
          <w:szCs w:val="22"/>
        </w:rPr>
      </w:pPr>
      <w:r>
        <w:rPr>
          <w:sz w:val="22"/>
          <w:szCs w:val="22"/>
        </w:rPr>
        <w:t>В дело -</w:t>
      </w:r>
      <w:r w:rsidRPr="0008225F">
        <w:rPr>
          <w:sz w:val="22"/>
          <w:szCs w:val="22"/>
        </w:rPr>
        <w:t xml:space="preserve"> 1</w:t>
      </w:r>
    </w:p>
    <w:p w:rsidR="0008225F" w:rsidRPr="0008225F" w:rsidRDefault="0008225F" w:rsidP="0008225F">
      <w:pPr>
        <w:rPr>
          <w:sz w:val="22"/>
          <w:szCs w:val="22"/>
        </w:rPr>
      </w:pPr>
      <w:r>
        <w:rPr>
          <w:sz w:val="22"/>
          <w:szCs w:val="22"/>
        </w:rPr>
        <w:t>УД -1</w:t>
      </w:r>
    </w:p>
    <w:p w:rsidR="0008225F" w:rsidRDefault="0008225F" w:rsidP="0008225F">
      <w:pPr>
        <w:rPr>
          <w:sz w:val="22"/>
          <w:szCs w:val="22"/>
        </w:rPr>
      </w:pPr>
      <w:r>
        <w:rPr>
          <w:sz w:val="22"/>
          <w:szCs w:val="22"/>
        </w:rPr>
        <w:t xml:space="preserve">УТ и СПН </w:t>
      </w:r>
      <w:r w:rsidRPr="0008225F">
        <w:rPr>
          <w:sz w:val="22"/>
          <w:szCs w:val="22"/>
        </w:rPr>
        <w:t>-1</w:t>
      </w:r>
    </w:p>
    <w:p w:rsidR="00BC24D1" w:rsidRPr="0008225F" w:rsidRDefault="00BC24D1" w:rsidP="0008225F">
      <w:pPr>
        <w:rPr>
          <w:sz w:val="24"/>
          <w:szCs w:val="24"/>
        </w:rPr>
      </w:pPr>
      <w:r>
        <w:rPr>
          <w:sz w:val="22"/>
          <w:szCs w:val="22"/>
        </w:rPr>
        <w:t>ЗАГС - 1</w:t>
      </w:r>
    </w:p>
    <w:p w:rsidR="00D30636" w:rsidRDefault="00D30636">
      <w:pPr>
        <w:jc w:val="both"/>
        <w:rPr>
          <w:sz w:val="28"/>
          <w:szCs w:val="28"/>
        </w:rPr>
        <w:sectPr w:rsidR="00D30636" w:rsidSect="00A3223A">
          <w:pgSz w:w="11906" w:h="16838"/>
          <w:pgMar w:top="1134" w:right="737" w:bottom="1134" w:left="1701" w:header="720" w:footer="720" w:gutter="0"/>
          <w:pgNumType w:start="0"/>
          <w:cols w:space="720"/>
          <w:titlePg/>
        </w:sectPr>
      </w:pPr>
    </w:p>
    <w:p w:rsidR="00954E3A" w:rsidRDefault="00954E3A" w:rsidP="00946377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</w:p>
    <w:p w:rsidR="00954E3A" w:rsidRDefault="00954E3A" w:rsidP="00946377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</w:p>
    <w:p w:rsidR="00D30636" w:rsidRPr="00433260" w:rsidRDefault="00A3223A" w:rsidP="00946377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УТВЕРЖДЕН</w:t>
      </w:r>
      <w:r w:rsidR="00D30636" w:rsidRPr="00433260">
        <w:rPr>
          <w:sz w:val="28"/>
          <w:szCs w:val="28"/>
        </w:rPr>
        <w:t xml:space="preserve"> </w:t>
      </w:r>
    </w:p>
    <w:p w:rsidR="00A3223A" w:rsidRDefault="00987E91" w:rsidP="00946377">
      <w:pPr>
        <w:shd w:val="clear" w:color="auto" w:fill="FFFFFF"/>
        <w:tabs>
          <w:tab w:val="left" w:pos="9639"/>
          <w:tab w:val="left" w:pos="9781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п</w:t>
      </w:r>
      <w:r w:rsidR="005F5E21">
        <w:rPr>
          <w:sz w:val="28"/>
          <w:szCs w:val="28"/>
        </w:rPr>
        <w:t>остановлени</w:t>
      </w:r>
      <w:r w:rsidR="00A3223A">
        <w:rPr>
          <w:sz w:val="28"/>
          <w:szCs w:val="28"/>
        </w:rPr>
        <w:t>ем</w:t>
      </w:r>
    </w:p>
    <w:p w:rsidR="00B17233" w:rsidRDefault="005F5E21" w:rsidP="00946377">
      <w:pPr>
        <w:shd w:val="clear" w:color="auto" w:fill="FFFFFF"/>
        <w:tabs>
          <w:tab w:val="left" w:pos="9639"/>
          <w:tab w:val="left" w:pos="9781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</w:p>
    <w:p w:rsidR="00B17233" w:rsidRDefault="00BD32B6" w:rsidP="00946377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D441B">
        <w:rPr>
          <w:sz w:val="28"/>
          <w:szCs w:val="28"/>
        </w:rPr>
        <w:t xml:space="preserve"> </w:t>
      </w:r>
      <w:r w:rsidR="009C58EE">
        <w:rPr>
          <w:sz w:val="28"/>
          <w:szCs w:val="28"/>
        </w:rPr>
        <w:t>№</w:t>
      </w:r>
    </w:p>
    <w:p w:rsidR="00345317" w:rsidRPr="00CD5188" w:rsidRDefault="00345317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5F5E21" w:rsidRPr="00CD5188" w:rsidRDefault="00D30636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CD5188">
        <w:rPr>
          <w:b/>
          <w:sz w:val="24"/>
          <w:szCs w:val="24"/>
        </w:rPr>
        <w:t>Список</w:t>
      </w:r>
      <w:r w:rsidR="005F5E21" w:rsidRPr="00CD5188">
        <w:rPr>
          <w:b/>
          <w:sz w:val="24"/>
          <w:szCs w:val="24"/>
        </w:rPr>
        <w:t xml:space="preserve"> </w:t>
      </w:r>
      <w:r w:rsidRPr="00CD5188">
        <w:rPr>
          <w:b/>
          <w:sz w:val="24"/>
          <w:szCs w:val="24"/>
        </w:rPr>
        <w:t>лиц,</w:t>
      </w:r>
    </w:p>
    <w:p w:rsidR="00B17233" w:rsidRPr="00CD5188" w:rsidRDefault="00B17233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proofErr w:type="gramStart"/>
      <w:r w:rsidRPr="00CD5188">
        <w:rPr>
          <w:b/>
          <w:sz w:val="24"/>
          <w:szCs w:val="24"/>
        </w:rPr>
        <w:t>включенных</w:t>
      </w:r>
      <w:proofErr w:type="gramEnd"/>
      <w:r w:rsidRPr="00CD5188">
        <w:rPr>
          <w:b/>
          <w:sz w:val="24"/>
          <w:szCs w:val="24"/>
        </w:rPr>
        <w:t xml:space="preserve"> в кадровый резерв</w:t>
      </w:r>
    </w:p>
    <w:p w:rsidR="00D30636" w:rsidRPr="00CD5188" w:rsidRDefault="004F44EF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CD5188">
        <w:rPr>
          <w:b/>
          <w:sz w:val="24"/>
          <w:szCs w:val="24"/>
        </w:rPr>
        <w:t>для замещения вакантных должностей муниципальной службы Ярославского муниципального района</w:t>
      </w:r>
    </w:p>
    <w:p w:rsidR="00C11ABC" w:rsidRPr="00CD5188" w:rsidRDefault="00C11ABC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2864"/>
        <w:gridCol w:w="1843"/>
        <w:gridCol w:w="2268"/>
        <w:gridCol w:w="1559"/>
        <w:gridCol w:w="2127"/>
        <w:gridCol w:w="3260"/>
      </w:tblGrid>
      <w:tr w:rsidR="0099350D" w:rsidRPr="00CD5188" w:rsidTr="007F5845">
        <w:tc>
          <w:tcPr>
            <w:tcW w:w="646" w:type="dxa"/>
          </w:tcPr>
          <w:p w:rsidR="0099350D" w:rsidRPr="00CD5188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 xml:space="preserve">№ </w:t>
            </w:r>
          </w:p>
          <w:p w:rsidR="0099350D" w:rsidRPr="00CD5188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п/п</w:t>
            </w:r>
          </w:p>
        </w:tc>
        <w:tc>
          <w:tcPr>
            <w:tcW w:w="2864" w:type="dxa"/>
          </w:tcPr>
          <w:p w:rsidR="0099350D" w:rsidRPr="00CD5188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Ф.И.О.</w:t>
            </w:r>
          </w:p>
        </w:tc>
        <w:tc>
          <w:tcPr>
            <w:tcW w:w="1843" w:type="dxa"/>
          </w:tcPr>
          <w:p w:rsidR="0099350D" w:rsidRPr="00CD5188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Дата рождения</w:t>
            </w:r>
          </w:p>
        </w:tc>
        <w:tc>
          <w:tcPr>
            <w:tcW w:w="2268" w:type="dxa"/>
          </w:tcPr>
          <w:p w:rsidR="0099350D" w:rsidRPr="00CD5188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Место работы, должность</w:t>
            </w:r>
          </w:p>
        </w:tc>
        <w:tc>
          <w:tcPr>
            <w:tcW w:w="1559" w:type="dxa"/>
          </w:tcPr>
          <w:p w:rsidR="0099350D" w:rsidRPr="00CD5188" w:rsidRDefault="0099350D" w:rsidP="001C225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Образование</w:t>
            </w:r>
          </w:p>
        </w:tc>
        <w:tc>
          <w:tcPr>
            <w:tcW w:w="2127" w:type="dxa"/>
          </w:tcPr>
          <w:p w:rsidR="009C4067" w:rsidRPr="00CD5188" w:rsidRDefault="001C2257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О</w:t>
            </w:r>
            <w:r w:rsidR="0099350D" w:rsidRPr="00CD5188">
              <w:rPr>
                <w:sz w:val="22"/>
                <w:szCs w:val="22"/>
              </w:rPr>
              <w:t xml:space="preserve">рган, рекомендовавший </w:t>
            </w:r>
          </w:p>
          <w:p w:rsidR="0099350D" w:rsidRPr="00CD5188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к включению в кадровый резерв</w:t>
            </w:r>
          </w:p>
        </w:tc>
        <w:tc>
          <w:tcPr>
            <w:tcW w:w="3260" w:type="dxa"/>
          </w:tcPr>
          <w:p w:rsidR="0099350D" w:rsidRPr="00CD5188" w:rsidRDefault="001C2257" w:rsidP="006E3D9E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Должность (группа должностей</w:t>
            </w:r>
            <w:r w:rsidR="006E3D9E" w:rsidRPr="00CD5188">
              <w:rPr>
                <w:sz w:val="22"/>
                <w:szCs w:val="22"/>
              </w:rPr>
              <w:t>)</w:t>
            </w:r>
            <w:r w:rsidR="00AF544A" w:rsidRPr="00CD5188">
              <w:rPr>
                <w:sz w:val="22"/>
                <w:szCs w:val="22"/>
              </w:rPr>
              <w:t>, по которой лицо включается в кадровый резерв</w:t>
            </w:r>
          </w:p>
        </w:tc>
      </w:tr>
      <w:tr w:rsidR="004D579E" w:rsidRPr="00CD5188" w:rsidTr="007F5845">
        <w:tc>
          <w:tcPr>
            <w:tcW w:w="646" w:type="dxa"/>
            <w:vAlign w:val="center"/>
          </w:tcPr>
          <w:p w:rsidR="004D579E" w:rsidRPr="00CD5188" w:rsidRDefault="00BB0D13" w:rsidP="004D579E">
            <w:pPr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1.</w:t>
            </w:r>
          </w:p>
        </w:tc>
        <w:tc>
          <w:tcPr>
            <w:tcW w:w="2864" w:type="dxa"/>
            <w:vAlign w:val="center"/>
          </w:tcPr>
          <w:p w:rsidR="009C58EE" w:rsidRPr="00CD5188" w:rsidRDefault="00BC24D1" w:rsidP="007E72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Грачева Светлана Владимировна</w:t>
            </w:r>
          </w:p>
        </w:tc>
        <w:tc>
          <w:tcPr>
            <w:tcW w:w="1843" w:type="dxa"/>
            <w:vAlign w:val="center"/>
          </w:tcPr>
          <w:p w:rsidR="004D579E" w:rsidRPr="00CD5188" w:rsidRDefault="00BC24D1" w:rsidP="00BC24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  <w:r w:rsidR="009C58EE" w:rsidRPr="00CD5188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3</w:t>
            </w:r>
            <w:r w:rsidR="00FC3358" w:rsidRPr="00CD5188">
              <w:rPr>
                <w:sz w:val="22"/>
                <w:szCs w:val="22"/>
              </w:rPr>
              <w:t>.19</w:t>
            </w:r>
            <w:r>
              <w:rPr>
                <w:sz w:val="22"/>
                <w:szCs w:val="22"/>
              </w:rPr>
              <w:t>71</w:t>
            </w:r>
          </w:p>
        </w:tc>
        <w:tc>
          <w:tcPr>
            <w:tcW w:w="2268" w:type="dxa"/>
            <w:vAlign w:val="center"/>
          </w:tcPr>
          <w:p w:rsidR="00BC24D1" w:rsidRPr="00BC24D1" w:rsidRDefault="00BC24D1" w:rsidP="00BC24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с</w:t>
            </w:r>
            <w:r w:rsidRPr="00BC24D1">
              <w:rPr>
                <w:sz w:val="22"/>
                <w:szCs w:val="22"/>
              </w:rPr>
              <w:t xml:space="preserve">пециалист </w:t>
            </w:r>
          </w:p>
          <w:p w:rsidR="004D579E" w:rsidRPr="00CD5188" w:rsidRDefault="00BC24D1" w:rsidP="00BC24D1">
            <w:pPr>
              <w:jc w:val="center"/>
              <w:rPr>
                <w:sz w:val="22"/>
                <w:szCs w:val="22"/>
              </w:rPr>
            </w:pPr>
            <w:r w:rsidRPr="00BC24D1">
              <w:rPr>
                <w:sz w:val="22"/>
                <w:szCs w:val="22"/>
              </w:rPr>
              <w:t>управления труда и социальной поддержки населения Администрации ЯМР</w:t>
            </w:r>
          </w:p>
        </w:tc>
        <w:tc>
          <w:tcPr>
            <w:tcW w:w="1559" w:type="dxa"/>
          </w:tcPr>
          <w:p w:rsidR="004D579E" w:rsidRPr="00CD5188" w:rsidRDefault="004D579E" w:rsidP="00954E3A">
            <w:pPr>
              <w:jc w:val="center"/>
              <w:rPr>
                <w:sz w:val="22"/>
                <w:szCs w:val="22"/>
              </w:rPr>
            </w:pPr>
          </w:p>
          <w:p w:rsidR="00954E3A" w:rsidRPr="00CD5188" w:rsidRDefault="00954E3A" w:rsidP="00954E3A">
            <w:pPr>
              <w:jc w:val="center"/>
              <w:rPr>
                <w:sz w:val="22"/>
                <w:szCs w:val="22"/>
              </w:rPr>
            </w:pPr>
          </w:p>
          <w:p w:rsidR="004D579E" w:rsidRPr="00CD5188" w:rsidRDefault="006E6FE3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высш</w:t>
            </w:r>
            <w:r w:rsidR="00F02938">
              <w:rPr>
                <w:sz w:val="22"/>
                <w:szCs w:val="22"/>
              </w:rPr>
              <w:t>ее</w:t>
            </w:r>
          </w:p>
          <w:p w:rsidR="00B26AED" w:rsidRPr="00CD5188" w:rsidRDefault="00B26AED" w:rsidP="00954E3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4D579E" w:rsidRPr="00CD5188" w:rsidRDefault="007E7209" w:rsidP="00442E78">
            <w:pPr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конкурсная комиссия*</w:t>
            </w:r>
          </w:p>
        </w:tc>
        <w:tc>
          <w:tcPr>
            <w:tcW w:w="3260" w:type="dxa"/>
            <w:vAlign w:val="center"/>
          </w:tcPr>
          <w:p w:rsidR="004D579E" w:rsidRPr="00CD5188" w:rsidRDefault="00BC24D1" w:rsidP="006E6F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</w:t>
            </w:r>
            <w:r w:rsidR="009C58EE" w:rsidRPr="00CD5188">
              <w:rPr>
                <w:sz w:val="22"/>
                <w:szCs w:val="22"/>
              </w:rPr>
              <w:t xml:space="preserve"> специалист отдела </w:t>
            </w:r>
            <w:r w:rsidR="00F02938">
              <w:rPr>
                <w:sz w:val="22"/>
                <w:szCs w:val="22"/>
              </w:rPr>
              <w:t xml:space="preserve">по </w:t>
            </w:r>
            <w:r w:rsidR="006E6FE3">
              <w:rPr>
                <w:sz w:val="22"/>
                <w:szCs w:val="22"/>
              </w:rPr>
              <w:t>социальным вопросам управления труда и социальной поддержки населения</w:t>
            </w:r>
            <w:r w:rsidR="009C58EE" w:rsidRPr="00CD5188">
              <w:rPr>
                <w:sz w:val="22"/>
                <w:szCs w:val="22"/>
              </w:rPr>
              <w:t xml:space="preserve"> Администрации ЯМР</w:t>
            </w:r>
          </w:p>
        </w:tc>
      </w:tr>
      <w:tr w:rsidR="00777FB1" w:rsidRPr="00CD5188" w:rsidTr="00500B9E">
        <w:trPr>
          <w:trHeight w:val="1305"/>
        </w:trPr>
        <w:tc>
          <w:tcPr>
            <w:tcW w:w="646" w:type="dxa"/>
            <w:vAlign w:val="center"/>
          </w:tcPr>
          <w:p w:rsidR="00777FB1" w:rsidRPr="00CD5188" w:rsidRDefault="00777FB1" w:rsidP="004D579E">
            <w:pPr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2.</w:t>
            </w:r>
          </w:p>
        </w:tc>
        <w:tc>
          <w:tcPr>
            <w:tcW w:w="2864" w:type="dxa"/>
            <w:vAlign w:val="center"/>
          </w:tcPr>
          <w:p w:rsidR="009C58EE" w:rsidRPr="00CD5188" w:rsidRDefault="00BC24D1" w:rsidP="007E720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Куканова</w:t>
            </w:r>
            <w:proofErr w:type="spellEnd"/>
            <w:r>
              <w:rPr>
                <w:sz w:val="22"/>
                <w:szCs w:val="22"/>
              </w:rPr>
              <w:t xml:space="preserve"> Елена Николаевна</w:t>
            </w:r>
          </w:p>
        </w:tc>
        <w:tc>
          <w:tcPr>
            <w:tcW w:w="1843" w:type="dxa"/>
            <w:vAlign w:val="center"/>
          </w:tcPr>
          <w:p w:rsidR="00777FB1" w:rsidRPr="00CD5188" w:rsidRDefault="00BC24D1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06.08</w:t>
            </w:r>
            <w:r w:rsidR="0003513D" w:rsidRPr="00CD5188">
              <w:rPr>
                <w:sz w:val="22"/>
                <w:szCs w:val="22"/>
              </w:rPr>
              <w:t>.19</w:t>
            </w:r>
            <w:r>
              <w:rPr>
                <w:sz w:val="22"/>
                <w:szCs w:val="22"/>
              </w:rPr>
              <w:t>7</w:t>
            </w:r>
            <w:r w:rsidR="00146A94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  <w:vAlign w:val="center"/>
          </w:tcPr>
          <w:p w:rsidR="00777FB1" w:rsidRPr="00CD5188" w:rsidRDefault="00BC24D1" w:rsidP="00146A9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временно не работает</w:t>
            </w:r>
          </w:p>
        </w:tc>
        <w:tc>
          <w:tcPr>
            <w:tcW w:w="1559" w:type="dxa"/>
          </w:tcPr>
          <w:p w:rsidR="00777FB1" w:rsidRPr="00CD5188" w:rsidRDefault="00777FB1" w:rsidP="00954E3A">
            <w:pPr>
              <w:jc w:val="center"/>
              <w:rPr>
                <w:sz w:val="22"/>
                <w:szCs w:val="22"/>
              </w:rPr>
            </w:pPr>
          </w:p>
          <w:p w:rsidR="00954E3A" w:rsidRPr="00CD5188" w:rsidRDefault="00954E3A" w:rsidP="00954E3A">
            <w:pPr>
              <w:jc w:val="center"/>
              <w:rPr>
                <w:sz w:val="22"/>
                <w:szCs w:val="22"/>
              </w:rPr>
            </w:pPr>
          </w:p>
          <w:p w:rsidR="00777FB1" w:rsidRPr="00CD5188" w:rsidRDefault="00777FB1" w:rsidP="00954E3A">
            <w:pPr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высшее</w:t>
            </w:r>
          </w:p>
          <w:p w:rsidR="00777FB1" w:rsidRPr="00CD5188" w:rsidRDefault="00777FB1" w:rsidP="00954E3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777FB1" w:rsidRPr="00CD5188" w:rsidRDefault="00777FB1" w:rsidP="003B25A3">
            <w:pPr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конкурсная комиссия*</w:t>
            </w:r>
          </w:p>
        </w:tc>
        <w:tc>
          <w:tcPr>
            <w:tcW w:w="3260" w:type="dxa"/>
            <w:vAlign w:val="center"/>
          </w:tcPr>
          <w:p w:rsidR="00777FB1" w:rsidRPr="00CD5188" w:rsidRDefault="00BC24D1" w:rsidP="0003513D">
            <w:pPr>
              <w:rPr>
                <w:sz w:val="22"/>
                <w:szCs w:val="22"/>
              </w:rPr>
            </w:pPr>
            <w:r w:rsidRPr="00BC24D1">
              <w:rPr>
                <w:sz w:val="22"/>
                <w:szCs w:val="22"/>
              </w:rPr>
              <w:t>главный специалист отдела по социальным вопросам управления труда и социальной поддержки населения Администрации ЯМР</w:t>
            </w:r>
          </w:p>
        </w:tc>
      </w:tr>
      <w:tr w:rsidR="007F5845" w:rsidRPr="00CD5188" w:rsidTr="007F5845">
        <w:tc>
          <w:tcPr>
            <w:tcW w:w="646" w:type="dxa"/>
            <w:vAlign w:val="center"/>
          </w:tcPr>
          <w:p w:rsidR="007F5845" w:rsidRPr="00CD5188" w:rsidRDefault="007F5845" w:rsidP="004D579E">
            <w:pPr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3.</w:t>
            </w:r>
          </w:p>
        </w:tc>
        <w:tc>
          <w:tcPr>
            <w:tcW w:w="2864" w:type="dxa"/>
            <w:vAlign w:val="center"/>
          </w:tcPr>
          <w:p w:rsidR="007F5845" w:rsidRPr="00CD5188" w:rsidRDefault="00BC24D1" w:rsidP="007E72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Круглова Алла Юрьевна</w:t>
            </w:r>
          </w:p>
        </w:tc>
        <w:tc>
          <w:tcPr>
            <w:tcW w:w="1843" w:type="dxa"/>
            <w:vAlign w:val="center"/>
          </w:tcPr>
          <w:p w:rsidR="007F5845" w:rsidRPr="00CD5188" w:rsidRDefault="00BC24D1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  <w:r w:rsidR="00A205A2">
              <w:rPr>
                <w:sz w:val="22"/>
                <w:szCs w:val="22"/>
              </w:rPr>
              <w:t>.12</w:t>
            </w:r>
            <w:r w:rsidR="007F5845" w:rsidRPr="00CD5188">
              <w:rPr>
                <w:sz w:val="22"/>
                <w:szCs w:val="22"/>
              </w:rPr>
              <w:t>.19</w:t>
            </w:r>
            <w:r>
              <w:rPr>
                <w:sz w:val="22"/>
                <w:szCs w:val="22"/>
              </w:rPr>
              <w:t>84</w:t>
            </w:r>
          </w:p>
        </w:tc>
        <w:tc>
          <w:tcPr>
            <w:tcW w:w="2268" w:type="dxa"/>
            <w:vAlign w:val="center"/>
          </w:tcPr>
          <w:p w:rsidR="007F5845" w:rsidRPr="00CD5188" w:rsidRDefault="00146A94" w:rsidP="00146A9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</w:t>
            </w:r>
            <w:r w:rsidR="00BC24D1">
              <w:rPr>
                <w:sz w:val="22"/>
                <w:szCs w:val="22"/>
              </w:rPr>
              <w:t xml:space="preserve"> 1 категории</w:t>
            </w:r>
            <w:r>
              <w:rPr>
                <w:sz w:val="22"/>
                <w:szCs w:val="22"/>
              </w:rPr>
              <w:t xml:space="preserve"> </w:t>
            </w:r>
            <w:r w:rsidR="00BC24D1" w:rsidRPr="00BC24D1">
              <w:rPr>
                <w:sz w:val="22"/>
                <w:szCs w:val="22"/>
              </w:rPr>
              <w:t>управления труда и социальной поддержки населения Администрации ЯМР</w:t>
            </w:r>
          </w:p>
        </w:tc>
        <w:tc>
          <w:tcPr>
            <w:tcW w:w="1559" w:type="dxa"/>
          </w:tcPr>
          <w:p w:rsidR="007F5845" w:rsidRPr="00CD5188" w:rsidRDefault="007F5845" w:rsidP="00A9320E">
            <w:pPr>
              <w:jc w:val="center"/>
              <w:rPr>
                <w:sz w:val="22"/>
                <w:szCs w:val="22"/>
              </w:rPr>
            </w:pPr>
          </w:p>
          <w:p w:rsidR="007F5845" w:rsidRPr="00CD5188" w:rsidRDefault="007F5845" w:rsidP="00A9320E">
            <w:pPr>
              <w:jc w:val="center"/>
              <w:rPr>
                <w:sz w:val="22"/>
                <w:szCs w:val="22"/>
              </w:rPr>
            </w:pPr>
          </w:p>
          <w:p w:rsidR="00146A94" w:rsidRPr="00CD5188" w:rsidRDefault="00BC24D1" w:rsidP="00146A9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среднее</w:t>
            </w:r>
          </w:p>
          <w:p w:rsidR="007F5845" w:rsidRPr="00CD5188" w:rsidRDefault="007F5845" w:rsidP="00A932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7F5845" w:rsidRPr="00CD5188" w:rsidRDefault="007F5845" w:rsidP="00A9320E">
            <w:pPr>
              <w:jc w:val="center"/>
              <w:rPr>
                <w:sz w:val="22"/>
                <w:szCs w:val="22"/>
              </w:rPr>
            </w:pPr>
            <w:r w:rsidRPr="00CD5188">
              <w:rPr>
                <w:sz w:val="22"/>
                <w:szCs w:val="22"/>
              </w:rPr>
              <w:t>конкурсная комиссия*</w:t>
            </w:r>
          </w:p>
        </w:tc>
        <w:tc>
          <w:tcPr>
            <w:tcW w:w="3260" w:type="dxa"/>
            <w:vAlign w:val="center"/>
          </w:tcPr>
          <w:p w:rsidR="007F5845" w:rsidRPr="00CD5188" w:rsidRDefault="00BC24D1" w:rsidP="0003513D">
            <w:pPr>
              <w:rPr>
                <w:sz w:val="22"/>
                <w:szCs w:val="22"/>
              </w:rPr>
            </w:pPr>
            <w:r w:rsidRPr="00BC24D1">
              <w:rPr>
                <w:sz w:val="22"/>
                <w:szCs w:val="22"/>
              </w:rPr>
              <w:t>главный специалист отдела по социальным вопросам управления труда и социальной поддержки населения Администрации ЯМР</w:t>
            </w:r>
          </w:p>
        </w:tc>
      </w:tr>
      <w:tr w:rsidR="00BC24D1" w:rsidRPr="00CD5188" w:rsidTr="0049241E">
        <w:trPr>
          <w:trHeight w:val="2029"/>
        </w:trPr>
        <w:tc>
          <w:tcPr>
            <w:tcW w:w="646" w:type="dxa"/>
            <w:vAlign w:val="center"/>
          </w:tcPr>
          <w:p w:rsidR="00BC24D1" w:rsidRPr="00CD5188" w:rsidRDefault="00BC24D1" w:rsidP="004D57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864" w:type="dxa"/>
            <w:vAlign w:val="center"/>
          </w:tcPr>
          <w:p w:rsidR="00BC24D1" w:rsidRDefault="00EE3301" w:rsidP="007E720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Крайнова</w:t>
            </w:r>
            <w:proofErr w:type="spellEnd"/>
            <w:r>
              <w:rPr>
                <w:sz w:val="22"/>
                <w:szCs w:val="22"/>
              </w:rPr>
              <w:t xml:space="preserve"> Татьяна Александровна</w:t>
            </w:r>
          </w:p>
        </w:tc>
        <w:tc>
          <w:tcPr>
            <w:tcW w:w="1843" w:type="dxa"/>
            <w:vAlign w:val="center"/>
          </w:tcPr>
          <w:p w:rsidR="00BC24D1" w:rsidRDefault="00EE3301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18.04.1976</w:t>
            </w:r>
          </w:p>
        </w:tc>
        <w:tc>
          <w:tcPr>
            <w:tcW w:w="2268" w:type="dxa"/>
            <w:vAlign w:val="center"/>
          </w:tcPr>
          <w:p w:rsidR="00BC24D1" w:rsidRDefault="00EE3301" w:rsidP="00146A9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Инспектор отдела социального обеспечения </w:t>
            </w:r>
            <w:r w:rsidRPr="00EE3301">
              <w:rPr>
                <w:sz w:val="22"/>
                <w:szCs w:val="22"/>
              </w:rPr>
              <w:t>управления труда и социальной поддержки населения Администрации ЯМР</w:t>
            </w:r>
          </w:p>
        </w:tc>
        <w:tc>
          <w:tcPr>
            <w:tcW w:w="1559" w:type="dxa"/>
            <w:vAlign w:val="center"/>
          </w:tcPr>
          <w:p w:rsidR="00BC24D1" w:rsidRPr="00CD5188" w:rsidRDefault="00EE3301" w:rsidP="00EE33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высшее</w:t>
            </w:r>
          </w:p>
        </w:tc>
        <w:tc>
          <w:tcPr>
            <w:tcW w:w="2127" w:type="dxa"/>
            <w:vAlign w:val="center"/>
          </w:tcPr>
          <w:p w:rsidR="00BC24D1" w:rsidRPr="00CD5188" w:rsidRDefault="00EE3301" w:rsidP="0049241E">
            <w:pPr>
              <w:jc w:val="center"/>
              <w:rPr>
                <w:sz w:val="22"/>
                <w:szCs w:val="22"/>
              </w:rPr>
            </w:pPr>
            <w:r w:rsidRPr="00EE3301">
              <w:rPr>
                <w:sz w:val="22"/>
                <w:szCs w:val="22"/>
              </w:rPr>
              <w:t xml:space="preserve">конкурсная </w:t>
            </w:r>
            <w:r w:rsidR="0049241E">
              <w:rPr>
                <w:sz w:val="22"/>
                <w:szCs w:val="22"/>
              </w:rPr>
              <w:t xml:space="preserve">     </w:t>
            </w:r>
            <w:r w:rsidRPr="00EE3301">
              <w:rPr>
                <w:sz w:val="22"/>
                <w:szCs w:val="22"/>
              </w:rPr>
              <w:t>комиссия*</w:t>
            </w:r>
            <w:r>
              <w:rPr>
                <w:sz w:val="22"/>
                <w:szCs w:val="22"/>
              </w:rPr>
              <w:t>*</w:t>
            </w:r>
          </w:p>
        </w:tc>
        <w:tc>
          <w:tcPr>
            <w:tcW w:w="3260" w:type="dxa"/>
            <w:vAlign w:val="center"/>
          </w:tcPr>
          <w:p w:rsidR="00BC24D1" w:rsidRPr="00BC24D1" w:rsidRDefault="00EE3301" w:rsidP="000351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начальник отдела по назначению и выплате пособий и компенсаций </w:t>
            </w:r>
            <w:r w:rsidRPr="00EE3301">
              <w:rPr>
                <w:sz w:val="22"/>
                <w:szCs w:val="22"/>
              </w:rPr>
              <w:t>управления труда и социальной поддержки населения Администрации ЯМР</w:t>
            </w:r>
          </w:p>
        </w:tc>
      </w:tr>
      <w:tr w:rsidR="00EE3301" w:rsidRPr="00CD5188" w:rsidTr="0049241E">
        <w:tc>
          <w:tcPr>
            <w:tcW w:w="646" w:type="dxa"/>
            <w:vAlign w:val="center"/>
          </w:tcPr>
          <w:p w:rsidR="00EE3301" w:rsidRDefault="00EE3301" w:rsidP="004D57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5. </w:t>
            </w:r>
          </w:p>
        </w:tc>
        <w:tc>
          <w:tcPr>
            <w:tcW w:w="2864" w:type="dxa"/>
            <w:vAlign w:val="center"/>
          </w:tcPr>
          <w:p w:rsidR="00EE3301" w:rsidRDefault="00EE3301" w:rsidP="007E72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Разумов Александр </w:t>
            </w:r>
            <w:proofErr w:type="spellStart"/>
            <w:r>
              <w:rPr>
                <w:sz w:val="22"/>
                <w:szCs w:val="22"/>
              </w:rPr>
              <w:t>Алдексеевич</w:t>
            </w:r>
            <w:proofErr w:type="spellEnd"/>
          </w:p>
        </w:tc>
        <w:tc>
          <w:tcPr>
            <w:tcW w:w="1843" w:type="dxa"/>
            <w:vAlign w:val="center"/>
          </w:tcPr>
          <w:p w:rsidR="00EE3301" w:rsidRDefault="00EE3301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07.09.1992</w:t>
            </w:r>
          </w:p>
        </w:tc>
        <w:tc>
          <w:tcPr>
            <w:tcW w:w="2268" w:type="dxa"/>
            <w:vAlign w:val="center"/>
          </w:tcPr>
          <w:p w:rsidR="00EE3301" w:rsidRPr="00EE3301" w:rsidRDefault="00EE3301" w:rsidP="00EE3301">
            <w:pPr>
              <w:jc w:val="center"/>
              <w:rPr>
                <w:sz w:val="22"/>
                <w:szCs w:val="22"/>
              </w:rPr>
            </w:pPr>
            <w:r w:rsidRPr="00EE3301">
              <w:rPr>
                <w:sz w:val="22"/>
                <w:szCs w:val="22"/>
              </w:rPr>
              <w:t xml:space="preserve">Ведущий специалист </w:t>
            </w:r>
          </w:p>
          <w:p w:rsidR="00EE3301" w:rsidRDefault="00EE3301" w:rsidP="00EE3301">
            <w:pPr>
              <w:jc w:val="center"/>
              <w:rPr>
                <w:sz w:val="22"/>
                <w:szCs w:val="22"/>
              </w:rPr>
            </w:pPr>
            <w:r w:rsidRPr="00EE3301">
              <w:rPr>
                <w:sz w:val="22"/>
                <w:szCs w:val="22"/>
              </w:rPr>
              <w:t>управления труда и социальной поддержки населения Администрации ЯМР</w:t>
            </w:r>
          </w:p>
        </w:tc>
        <w:tc>
          <w:tcPr>
            <w:tcW w:w="1559" w:type="dxa"/>
            <w:vAlign w:val="center"/>
          </w:tcPr>
          <w:p w:rsidR="00EE3301" w:rsidRDefault="00EE3301" w:rsidP="00EE33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высшее</w:t>
            </w:r>
          </w:p>
        </w:tc>
        <w:tc>
          <w:tcPr>
            <w:tcW w:w="2127" w:type="dxa"/>
            <w:vAlign w:val="center"/>
          </w:tcPr>
          <w:p w:rsidR="00EE3301" w:rsidRPr="00EE3301" w:rsidRDefault="00EE3301" w:rsidP="0049241E">
            <w:pPr>
              <w:jc w:val="center"/>
              <w:rPr>
                <w:sz w:val="22"/>
                <w:szCs w:val="22"/>
              </w:rPr>
            </w:pPr>
            <w:r w:rsidRPr="00EE3301">
              <w:rPr>
                <w:sz w:val="22"/>
                <w:szCs w:val="22"/>
              </w:rPr>
              <w:t xml:space="preserve">конкурсная </w:t>
            </w:r>
            <w:r w:rsidR="0049241E">
              <w:rPr>
                <w:sz w:val="22"/>
                <w:szCs w:val="22"/>
              </w:rPr>
              <w:t xml:space="preserve">                               </w:t>
            </w:r>
            <w:r w:rsidRPr="00EE3301">
              <w:rPr>
                <w:sz w:val="22"/>
                <w:szCs w:val="22"/>
              </w:rPr>
              <w:t>комиссия**</w:t>
            </w:r>
            <w:r>
              <w:rPr>
                <w:sz w:val="22"/>
                <w:szCs w:val="22"/>
              </w:rPr>
              <w:t>*</w:t>
            </w:r>
          </w:p>
        </w:tc>
        <w:tc>
          <w:tcPr>
            <w:tcW w:w="3260" w:type="dxa"/>
            <w:vAlign w:val="center"/>
          </w:tcPr>
          <w:p w:rsidR="00EE3301" w:rsidRDefault="00EE3301" w:rsidP="00EE330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</w:t>
            </w:r>
            <w:r w:rsidRPr="00EE3301">
              <w:rPr>
                <w:sz w:val="22"/>
                <w:szCs w:val="22"/>
              </w:rPr>
              <w:t xml:space="preserve"> специалист управления труда и социальной поддержки населения Администрации ЯМР</w:t>
            </w:r>
          </w:p>
        </w:tc>
      </w:tr>
      <w:tr w:rsidR="00EE3301" w:rsidRPr="00CD5188" w:rsidTr="00EE3301">
        <w:tc>
          <w:tcPr>
            <w:tcW w:w="646" w:type="dxa"/>
            <w:vAlign w:val="center"/>
          </w:tcPr>
          <w:p w:rsidR="00EE3301" w:rsidRDefault="00EE3301" w:rsidP="004D57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2864" w:type="dxa"/>
            <w:vAlign w:val="center"/>
          </w:tcPr>
          <w:p w:rsidR="00EE3301" w:rsidRDefault="00EE3301" w:rsidP="007E72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Жданова Екатерина Тимуровна</w:t>
            </w:r>
          </w:p>
        </w:tc>
        <w:tc>
          <w:tcPr>
            <w:tcW w:w="1843" w:type="dxa"/>
            <w:vAlign w:val="center"/>
          </w:tcPr>
          <w:p w:rsidR="00EE3301" w:rsidRDefault="00EE3301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18.11.1996</w:t>
            </w:r>
          </w:p>
        </w:tc>
        <w:tc>
          <w:tcPr>
            <w:tcW w:w="2268" w:type="dxa"/>
            <w:vAlign w:val="center"/>
          </w:tcPr>
          <w:p w:rsidR="00EE3301" w:rsidRPr="00EE3301" w:rsidRDefault="0049241E" w:rsidP="00EE33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временно не работает</w:t>
            </w:r>
          </w:p>
        </w:tc>
        <w:tc>
          <w:tcPr>
            <w:tcW w:w="1559" w:type="dxa"/>
            <w:vAlign w:val="center"/>
          </w:tcPr>
          <w:p w:rsidR="00EE3301" w:rsidRDefault="0049241E" w:rsidP="00EE33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высшее</w:t>
            </w:r>
          </w:p>
        </w:tc>
        <w:tc>
          <w:tcPr>
            <w:tcW w:w="2127" w:type="dxa"/>
            <w:vAlign w:val="center"/>
          </w:tcPr>
          <w:p w:rsidR="00EE3301" w:rsidRPr="00EE3301" w:rsidRDefault="0049241E" w:rsidP="00A9320E">
            <w:pPr>
              <w:jc w:val="center"/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>конкурсная комиссия***</w:t>
            </w:r>
            <w:r>
              <w:rPr>
                <w:sz w:val="22"/>
                <w:szCs w:val="22"/>
              </w:rPr>
              <w:t>*</w:t>
            </w:r>
          </w:p>
        </w:tc>
        <w:tc>
          <w:tcPr>
            <w:tcW w:w="3260" w:type="dxa"/>
            <w:vAlign w:val="center"/>
          </w:tcPr>
          <w:p w:rsidR="00EE3301" w:rsidRDefault="0049241E" w:rsidP="0049241E">
            <w:pPr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 xml:space="preserve">главный специалист отдела </w:t>
            </w:r>
            <w:r>
              <w:rPr>
                <w:sz w:val="22"/>
                <w:szCs w:val="22"/>
              </w:rPr>
              <w:t>ЗАГС</w:t>
            </w:r>
            <w:r w:rsidRPr="0049241E">
              <w:rPr>
                <w:sz w:val="22"/>
                <w:szCs w:val="22"/>
              </w:rPr>
              <w:t xml:space="preserve"> Администрации ЯМР</w:t>
            </w:r>
          </w:p>
        </w:tc>
      </w:tr>
      <w:tr w:rsidR="0049241E" w:rsidRPr="00CD5188" w:rsidTr="00EE3301">
        <w:tc>
          <w:tcPr>
            <w:tcW w:w="646" w:type="dxa"/>
            <w:vAlign w:val="center"/>
          </w:tcPr>
          <w:p w:rsidR="0049241E" w:rsidRDefault="0049241E" w:rsidP="004D57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2864" w:type="dxa"/>
            <w:vAlign w:val="center"/>
          </w:tcPr>
          <w:p w:rsidR="0049241E" w:rsidRDefault="0049241E" w:rsidP="007E72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Балакина Ольга Александровна</w:t>
            </w:r>
          </w:p>
        </w:tc>
        <w:tc>
          <w:tcPr>
            <w:tcW w:w="1843" w:type="dxa"/>
            <w:vAlign w:val="center"/>
          </w:tcPr>
          <w:p w:rsidR="0049241E" w:rsidRDefault="0049241E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22.06.1983</w:t>
            </w:r>
          </w:p>
        </w:tc>
        <w:tc>
          <w:tcPr>
            <w:tcW w:w="2268" w:type="dxa"/>
            <w:vAlign w:val="center"/>
          </w:tcPr>
          <w:p w:rsidR="0049241E" w:rsidRDefault="0049241E" w:rsidP="00EE3301">
            <w:pPr>
              <w:jc w:val="center"/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>временно не работает</w:t>
            </w:r>
          </w:p>
        </w:tc>
        <w:tc>
          <w:tcPr>
            <w:tcW w:w="1559" w:type="dxa"/>
            <w:vAlign w:val="center"/>
          </w:tcPr>
          <w:p w:rsidR="0049241E" w:rsidRDefault="0049241E" w:rsidP="00EE33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высшее</w:t>
            </w:r>
          </w:p>
        </w:tc>
        <w:tc>
          <w:tcPr>
            <w:tcW w:w="2127" w:type="dxa"/>
            <w:vAlign w:val="center"/>
          </w:tcPr>
          <w:p w:rsidR="0049241E" w:rsidRPr="0049241E" w:rsidRDefault="0049241E" w:rsidP="00A9320E">
            <w:pPr>
              <w:jc w:val="center"/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>конкурсная комиссия***</w:t>
            </w:r>
            <w:r>
              <w:rPr>
                <w:sz w:val="22"/>
                <w:szCs w:val="22"/>
              </w:rPr>
              <w:t>*</w:t>
            </w:r>
          </w:p>
        </w:tc>
        <w:tc>
          <w:tcPr>
            <w:tcW w:w="3260" w:type="dxa"/>
            <w:vAlign w:val="center"/>
          </w:tcPr>
          <w:p w:rsidR="0049241E" w:rsidRPr="0049241E" w:rsidRDefault="0049241E" w:rsidP="0049241E">
            <w:pPr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 xml:space="preserve">главный специалист отдела </w:t>
            </w:r>
            <w:r>
              <w:rPr>
                <w:sz w:val="22"/>
                <w:szCs w:val="22"/>
              </w:rPr>
              <w:t>ЗАГС</w:t>
            </w:r>
            <w:r w:rsidRPr="0049241E">
              <w:rPr>
                <w:sz w:val="22"/>
                <w:szCs w:val="22"/>
              </w:rPr>
              <w:t xml:space="preserve"> Администрации ЯМР</w:t>
            </w:r>
          </w:p>
        </w:tc>
      </w:tr>
      <w:tr w:rsidR="0049241E" w:rsidRPr="00CD5188" w:rsidTr="00EE3301">
        <w:tc>
          <w:tcPr>
            <w:tcW w:w="646" w:type="dxa"/>
            <w:vAlign w:val="center"/>
          </w:tcPr>
          <w:p w:rsidR="0049241E" w:rsidRDefault="0049241E" w:rsidP="004D57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2864" w:type="dxa"/>
            <w:vAlign w:val="center"/>
          </w:tcPr>
          <w:p w:rsidR="0049241E" w:rsidRDefault="0049241E" w:rsidP="007E720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Ахметшина</w:t>
            </w:r>
            <w:proofErr w:type="spellEnd"/>
            <w:r>
              <w:rPr>
                <w:sz w:val="22"/>
                <w:szCs w:val="22"/>
              </w:rPr>
              <w:t xml:space="preserve"> Ирина </w:t>
            </w:r>
            <w:proofErr w:type="spellStart"/>
            <w:r>
              <w:rPr>
                <w:sz w:val="22"/>
                <w:szCs w:val="22"/>
              </w:rPr>
              <w:t>Ринатовна</w:t>
            </w:r>
            <w:proofErr w:type="spellEnd"/>
          </w:p>
        </w:tc>
        <w:tc>
          <w:tcPr>
            <w:tcW w:w="1843" w:type="dxa"/>
            <w:vAlign w:val="center"/>
          </w:tcPr>
          <w:p w:rsidR="0049241E" w:rsidRDefault="0049241E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14.12.1997</w:t>
            </w:r>
          </w:p>
        </w:tc>
        <w:tc>
          <w:tcPr>
            <w:tcW w:w="2268" w:type="dxa"/>
            <w:vAlign w:val="center"/>
          </w:tcPr>
          <w:p w:rsidR="0049241E" w:rsidRPr="0049241E" w:rsidRDefault="0049241E" w:rsidP="00EE3301">
            <w:pPr>
              <w:jc w:val="center"/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>временно не работает</w:t>
            </w:r>
          </w:p>
        </w:tc>
        <w:tc>
          <w:tcPr>
            <w:tcW w:w="1559" w:type="dxa"/>
            <w:vAlign w:val="center"/>
          </w:tcPr>
          <w:p w:rsidR="0049241E" w:rsidRDefault="0049241E" w:rsidP="00EE33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высшее</w:t>
            </w:r>
          </w:p>
        </w:tc>
        <w:tc>
          <w:tcPr>
            <w:tcW w:w="2127" w:type="dxa"/>
            <w:vAlign w:val="center"/>
          </w:tcPr>
          <w:p w:rsidR="0049241E" w:rsidRPr="0049241E" w:rsidRDefault="0049241E" w:rsidP="00A9320E">
            <w:pPr>
              <w:jc w:val="center"/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>конкурсная комиссия***</w:t>
            </w:r>
            <w:r>
              <w:rPr>
                <w:sz w:val="22"/>
                <w:szCs w:val="22"/>
              </w:rPr>
              <w:t>*</w:t>
            </w:r>
          </w:p>
        </w:tc>
        <w:tc>
          <w:tcPr>
            <w:tcW w:w="3260" w:type="dxa"/>
            <w:vAlign w:val="center"/>
          </w:tcPr>
          <w:p w:rsidR="0049241E" w:rsidRPr="0049241E" w:rsidRDefault="0049241E" w:rsidP="0049241E">
            <w:pPr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 xml:space="preserve">главный специалист отдела </w:t>
            </w:r>
            <w:r>
              <w:rPr>
                <w:sz w:val="22"/>
                <w:szCs w:val="22"/>
              </w:rPr>
              <w:t>ЗАГС</w:t>
            </w:r>
            <w:r w:rsidRPr="0049241E">
              <w:rPr>
                <w:sz w:val="22"/>
                <w:szCs w:val="22"/>
              </w:rPr>
              <w:t xml:space="preserve"> Администрации ЯМР</w:t>
            </w:r>
          </w:p>
        </w:tc>
      </w:tr>
      <w:tr w:rsidR="0049241E" w:rsidRPr="00CD5188" w:rsidTr="00EE3301">
        <w:tc>
          <w:tcPr>
            <w:tcW w:w="646" w:type="dxa"/>
            <w:vAlign w:val="center"/>
          </w:tcPr>
          <w:p w:rsidR="0049241E" w:rsidRDefault="0049241E" w:rsidP="004D57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2864" w:type="dxa"/>
            <w:vAlign w:val="center"/>
          </w:tcPr>
          <w:p w:rsidR="0049241E" w:rsidRDefault="0049241E" w:rsidP="007E720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Поткина</w:t>
            </w:r>
            <w:proofErr w:type="spellEnd"/>
            <w:r>
              <w:rPr>
                <w:sz w:val="22"/>
                <w:szCs w:val="22"/>
              </w:rPr>
              <w:t xml:space="preserve"> Мария Александровна</w:t>
            </w:r>
          </w:p>
        </w:tc>
        <w:tc>
          <w:tcPr>
            <w:tcW w:w="1843" w:type="dxa"/>
            <w:vAlign w:val="center"/>
          </w:tcPr>
          <w:p w:rsidR="0049241E" w:rsidRDefault="0049241E" w:rsidP="00954E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25.06.1983</w:t>
            </w:r>
          </w:p>
        </w:tc>
        <w:tc>
          <w:tcPr>
            <w:tcW w:w="2268" w:type="dxa"/>
            <w:vAlign w:val="center"/>
          </w:tcPr>
          <w:p w:rsidR="0049241E" w:rsidRPr="0049241E" w:rsidRDefault="0049241E" w:rsidP="00EE33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Консультант-юрист юридического отдела управления </w:t>
            </w:r>
            <w:proofErr w:type="gramStart"/>
            <w:r>
              <w:rPr>
                <w:sz w:val="22"/>
                <w:szCs w:val="22"/>
              </w:rPr>
              <w:t>ПО</w:t>
            </w:r>
            <w:proofErr w:type="gramEnd"/>
            <w:r>
              <w:rPr>
                <w:sz w:val="22"/>
                <w:szCs w:val="22"/>
              </w:rPr>
              <w:t xml:space="preserve"> и МЗ Администрации ЯМР</w:t>
            </w:r>
          </w:p>
        </w:tc>
        <w:tc>
          <w:tcPr>
            <w:tcW w:w="1559" w:type="dxa"/>
            <w:vAlign w:val="center"/>
          </w:tcPr>
          <w:p w:rsidR="0049241E" w:rsidRDefault="0049241E" w:rsidP="00EE33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высшее</w:t>
            </w:r>
          </w:p>
        </w:tc>
        <w:tc>
          <w:tcPr>
            <w:tcW w:w="2127" w:type="dxa"/>
            <w:vAlign w:val="center"/>
          </w:tcPr>
          <w:p w:rsidR="0049241E" w:rsidRPr="0049241E" w:rsidRDefault="0049241E" w:rsidP="00A9320E">
            <w:pPr>
              <w:jc w:val="center"/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>конкурсная комиссия***</w:t>
            </w:r>
            <w:r>
              <w:rPr>
                <w:sz w:val="22"/>
                <w:szCs w:val="22"/>
              </w:rPr>
              <w:t>*</w:t>
            </w:r>
          </w:p>
        </w:tc>
        <w:tc>
          <w:tcPr>
            <w:tcW w:w="3260" w:type="dxa"/>
            <w:vAlign w:val="center"/>
          </w:tcPr>
          <w:p w:rsidR="0049241E" w:rsidRPr="0049241E" w:rsidRDefault="0049241E" w:rsidP="0049241E">
            <w:pPr>
              <w:rPr>
                <w:sz w:val="22"/>
                <w:szCs w:val="22"/>
              </w:rPr>
            </w:pPr>
            <w:r w:rsidRPr="0049241E">
              <w:rPr>
                <w:sz w:val="22"/>
                <w:szCs w:val="22"/>
              </w:rPr>
              <w:t xml:space="preserve">главный специалист отдела </w:t>
            </w:r>
            <w:r>
              <w:rPr>
                <w:sz w:val="22"/>
                <w:szCs w:val="22"/>
              </w:rPr>
              <w:t>ЗАГС</w:t>
            </w:r>
            <w:r w:rsidRPr="0049241E">
              <w:rPr>
                <w:sz w:val="22"/>
                <w:szCs w:val="22"/>
              </w:rPr>
              <w:t xml:space="preserve"> Администрации ЯМР</w:t>
            </w:r>
          </w:p>
        </w:tc>
      </w:tr>
    </w:tbl>
    <w:p w:rsidR="00954E3A" w:rsidRPr="00CD5188" w:rsidRDefault="00954E3A" w:rsidP="00837DAE">
      <w:pPr>
        <w:pStyle w:val="aa"/>
        <w:jc w:val="both"/>
        <w:rPr>
          <w:rFonts w:ascii="Times New Roman" w:hAnsi="Times New Roman"/>
          <w:lang w:val="ru-RU"/>
        </w:rPr>
      </w:pPr>
    </w:p>
    <w:p w:rsidR="00061AAA" w:rsidRDefault="00B26AED" w:rsidP="00B26AED">
      <w:pPr>
        <w:pStyle w:val="aa"/>
        <w:jc w:val="both"/>
        <w:rPr>
          <w:rFonts w:ascii="Times New Roman" w:hAnsi="Times New Roman"/>
          <w:lang w:val="ru-RU"/>
        </w:rPr>
      </w:pPr>
      <w:r w:rsidRPr="00CD5188">
        <w:rPr>
          <w:rFonts w:ascii="Times New Roman" w:hAnsi="Times New Roman"/>
          <w:lang w:val="ru-RU"/>
        </w:rPr>
        <w:t>*</w:t>
      </w:r>
      <w:r w:rsidR="0003513D" w:rsidRPr="00CD5188">
        <w:rPr>
          <w:lang w:val="ru-RU"/>
        </w:rPr>
        <w:t xml:space="preserve"> </w:t>
      </w:r>
      <w:proofErr w:type="gramStart"/>
      <w:r w:rsidR="0003513D" w:rsidRPr="00CD5188">
        <w:rPr>
          <w:rFonts w:ascii="Times New Roman" w:hAnsi="Times New Roman"/>
          <w:lang w:val="ru-RU"/>
        </w:rPr>
        <w:t>конкурсная</w:t>
      </w:r>
      <w:proofErr w:type="gramEnd"/>
      <w:r w:rsidR="0003513D" w:rsidRPr="00CD5188">
        <w:rPr>
          <w:rFonts w:ascii="Times New Roman" w:hAnsi="Times New Roman"/>
          <w:lang w:val="ru-RU"/>
        </w:rPr>
        <w:t xml:space="preserve"> комиссия по проведению конкурса на </w:t>
      </w:r>
      <w:r w:rsidR="0023636F">
        <w:rPr>
          <w:rFonts w:ascii="Times New Roman" w:hAnsi="Times New Roman"/>
          <w:lang w:val="ru-RU"/>
        </w:rPr>
        <w:t>включение в кадровый резерв Администрации Ярославского муниципального района по должности</w:t>
      </w:r>
      <w:r w:rsidR="0003513D" w:rsidRPr="00CD5188">
        <w:rPr>
          <w:rFonts w:ascii="Times New Roman" w:hAnsi="Times New Roman"/>
          <w:lang w:val="ru-RU"/>
        </w:rPr>
        <w:t xml:space="preserve"> муниципальной </w:t>
      </w:r>
      <w:r w:rsidR="00954E3A" w:rsidRPr="00CD5188">
        <w:rPr>
          <w:rFonts w:ascii="Times New Roman" w:hAnsi="Times New Roman"/>
          <w:lang w:val="ru-RU"/>
        </w:rPr>
        <w:t xml:space="preserve">службы </w:t>
      </w:r>
      <w:r w:rsidR="00B9168A">
        <w:rPr>
          <w:rFonts w:ascii="Times New Roman" w:hAnsi="Times New Roman"/>
          <w:lang w:val="ru-RU"/>
        </w:rPr>
        <w:t>главного</w:t>
      </w:r>
      <w:r w:rsidR="00B9168A" w:rsidRPr="00B9168A">
        <w:rPr>
          <w:rFonts w:ascii="Times New Roman" w:hAnsi="Times New Roman"/>
          <w:lang w:val="ru-RU"/>
        </w:rPr>
        <w:t xml:space="preserve"> специалист</w:t>
      </w:r>
      <w:r w:rsidR="00B9168A">
        <w:rPr>
          <w:rFonts w:ascii="Times New Roman" w:hAnsi="Times New Roman"/>
          <w:lang w:val="ru-RU"/>
        </w:rPr>
        <w:t>а</w:t>
      </w:r>
      <w:r w:rsidR="00B9168A" w:rsidRPr="00B9168A">
        <w:rPr>
          <w:rFonts w:ascii="Times New Roman" w:hAnsi="Times New Roman"/>
          <w:lang w:val="ru-RU"/>
        </w:rPr>
        <w:t xml:space="preserve"> отдела по социальным вопросам управления труда и социальной поддержки населения Администрации ЯМР</w:t>
      </w:r>
      <w:r w:rsidR="00B9168A">
        <w:rPr>
          <w:rFonts w:ascii="Times New Roman" w:hAnsi="Times New Roman"/>
          <w:lang w:val="ru-RU"/>
        </w:rPr>
        <w:t>, протокол от 2</w:t>
      </w:r>
      <w:r w:rsidR="00AE42B1">
        <w:rPr>
          <w:rFonts w:ascii="Times New Roman" w:hAnsi="Times New Roman"/>
          <w:lang w:val="ru-RU"/>
        </w:rPr>
        <w:t>0</w:t>
      </w:r>
      <w:r w:rsidR="0023636F">
        <w:rPr>
          <w:rFonts w:ascii="Times New Roman" w:hAnsi="Times New Roman"/>
          <w:lang w:val="ru-RU"/>
        </w:rPr>
        <w:t>.09</w:t>
      </w:r>
      <w:r w:rsidR="0003513D" w:rsidRPr="00CD5188">
        <w:rPr>
          <w:rFonts w:ascii="Times New Roman" w:hAnsi="Times New Roman"/>
          <w:lang w:val="ru-RU"/>
        </w:rPr>
        <w:t>.2019.</w:t>
      </w:r>
    </w:p>
    <w:p w:rsidR="00B9168A" w:rsidRDefault="00B9168A" w:rsidP="00B26AED">
      <w:pPr>
        <w:pStyle w:val="aa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**</w:t>
      </w:r>
      <w:r w:rsidRPr="00B9168A">
        <w:rPr>
          <w:lang w:val="ru-RU"/>
        </w:rPr>
        <w:t xml:space="preserve"> </w:t>
      </w:r>
      <w:proofErr w:type="gramStart"/>
      <w:r w:rsidRPr="00B9168A">
        <w:rPr>
          <w:rFonts w:ascii="Times New Roman" w:hAnsi="Times New Roman"/>
          <w:lang w:val="ru-RU"/>
        </w:rPr>
        <w:t>конкурсная</w:t>
      </w:r>
      <w:proofErr w:type="gramEnd"/>
      <w:r w:rsidRPr="00B9168A">
        <w:rPr>
          <w:rFonts w:ascii="Times New Roman" w:hAnsi="Times New Roman"/>
          <w:lang w:val="ru-RU"/>
        </w:rPr>
        <w:t xml:space="preserve"> комиссия по проведению конкурса на включение в кадровый рез</w:t>
      </w:r>
      <w:bookmarkStart w:id="0" w:name="_GoBack"/>
      <w:bookmarkEnd w:id="0"/>
      <w:r w:rsidRPr="00B9168A">
        <w:rPr>
          <w:rFonts w:ascii="Times New Roman" w:hAnsi="Times New Roman"/>
          <w:lang w:val="ru-RU"/>
        </w:rPr>
        <w:t>ерв Администрации Ярославского муниципального района по должности муниципальной службы начальник</w:t>
      </w:r>
      <w:r>
        <w:rPr>
          <w:rFonts w:ascii="Times New Roman" w:hAnsi="Times New Roman"/>
          <w:lang w:val="ru-RU"/>
        </w:rPr>
        <w:t>а</w:t>
      </w:r>
      <w:r w:rsidRPr="00B9168A">
        <w:rPr>
          <w:rFonts w:ascii="Times New Roman" w:hAnsi="Times New Roman"/>
          <w:lang w:val="ru-RU"/>
        </w:rPr>
        <w:t xml:space="preserve"> отдела по назначению и выплате пособий и компенсаций управления труда и социальной поддержки населения Администрации ЯМР, протокол от 20.09.2019.</w:t>
      </w:r>
    </w:p>
    <w:p w:rsidR="00B9168A" w:rsidRDefault="00B9168A" w:rsidP="00B26AED">
      <w:pPr>
        <w:pStyle w:val="aa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***</w:t>
      </w:r>
      <w:r w:rsidRPr="00B9168A">
        <w:rPr>
          <w:lang w:val="ru-RU"/>
        </w:rPr>
        <w:t xml:space="preserve"> </w:t>
      </w:r>
      <w:proofErr w:type="gramStart"/>
      <w:r w:rsidRPr="00B9168A">
        <w:rPr>
          <w:rFonts w:ascii="Times New Roman" w:hAnsi="Times New Roman"/>
          <w:lang w:val="ru-RU"/>
        </w:rPr>
        <w:t>конкурсная</w:t>
      </w:r>
      <w:proofErr w:type="gramEnd"/>
      <w:r w:rsidRPr="00B9168A">
        <w:rPr>
          <w:rFonts w:ascii="Times New Roman" w:hAnsi="Times New Roman"/>
          <w:lang w:val="ru-RU"/>
        </w:rPr>
        <w:t xml:space="preserve"> комиссия по проведению конкурса на включение в кадровый резерв Администрации Ярославского муниципального района по должности муниципальной службы </w:t>
      </w:r>
      <w:r>
        <w:rPr>
          <w:rFonts w:ascii="Times New Roman" w:hAnsi="Times New Roman"/>
          <w:lang w:val="ru-RU"/>
        </w:rPr>
        <w:t>ведущего</w:t>
      </w:r>
      <w:r w:rsidRPr="00B9168A">
        <w:rPr>
          <w:rFonts w:ascii="Times New Roman" w:hAnsi="Times New Roman"/>
          <w:lang w:val="ru-RU"/>
        </w:rPr>
        <w:t xml:space="preserve"> специалист</w:t>
      </w:r>
      <w:r>
        <w:rPr>
          <w:rFonts w:ascii="Times New Roman" w:hAnsi="Times New Roman"/>
          <w:lang w:val="ru-RU"/>
        </w:rPr>
        <w:t>а</w:t>
      </w:r>
      <w:r w:rsidRPr="00B9168A">
        <w:rPr>
          <w:rFonts w:ascii="Times New Roman" w:hAnsi="Times New Roman"/>
          <w:lang w:val="ru-RU"/>
        </w:rPr>
        <w:t xml:space="preserve"> управления труда и социальной поддержки населения Администрации ЯМР, протокол от 20.09.2019.</w:t>
      </w:r>
    </w:p>
    <w:p w:rsidR="00B9168A" w:rsidRPr="00CD5188" w:rsidRDefault="00B9168A" w:rsidP="00B26AED">
      <w:pPr>
        <w:pStyle w:val="aa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****</w:t>
      </w:r>
      <w:r w:rsidRPr="00B9168A">
        <w:rPr>
          <w:lang w:val="ru-RU"/>
        </w:rPr>
        <w:t xml:space="preserve"> </w:t>
      </w:r>
      <w:proofErr w:type="gramStart"/>
      <w:r w:rsidRPr="00B9168A">
        <w:rPr>
          <w:rFonts w:ascii="Times New Roman" w:hAnsi="Times New Roman"/>
          <w:lang w:val="ru-RU"/>
        </w:rPr>
        <w:t>конкурсная</w:t>
      </w:r>
      <w:proofErr w:type="gramEnd"/>
      <w:r w:rsidRPr="00B9168A">
        <w:rPr>
          <w:rFonts w:ascii="Times New Roman" w:hAnsi="Times New Roman"/>
          <w:lang w:val="ru-RU"/>
        </w:rPr>
        <w:t xml:space="preserve"> комиссия по проведению конкурса на включение в кадровый резерв Администрации Ярославского муниципального района по должности муниципальной службы </w:t>
      </w:r>
      <w:r>
        <w:rPr>
          <w:rFonts w:ascii="Times New Roman" w:hAnsi="Times New Roman"/>
          <w:lang w:val="ru-RU"/>
        </w:rPr>
        <w:t>главного</w:t>
      </w:r>
      <w:r w:rsidRPr="00B9168A">
        <w:rPr>
          <w:rFonts w:ascii="Times New Roman" w:hAnsi="Times New Roman"/>
          <w:lang w:val="ru-RU"/>
        </w:rPr>
        <w:t xml:space="preserve"> специалист</w:t>
      </w:r>
      <w:r>
        <w:rPr>
          <w:rFonts w:ascii="Times New Roman" w:hAnsi="Times New Roman"/>
          <w:lang w:val="ru-RU"/>
        </w:rPr>
        <w:t>а</w:t>
      </w:r>
      <w:r w:rsidRPr="00B9168A">
        <w:rPr>
          <w:rFonts w:ascii="Times New Roman" w:hAnsi="Times New Roman"/>
          <w:lang w:val="ru-RU"/>
        </w:rPr>
        <w:t xml:space="preserve"> отдела ЗАГС Администрации ЯМР, протокол от 20.09.2019.</w:t>
      </w:r>
    </w:p>
    <w:sectPr w:rsidR="00B9168A" w:rsidRPr="00CD5188" w:rsidSect="00500B9E">
      <w:pgSz w:w="16838" w:h="11906" w:orient="landscape" w:code="9"/>
      <w:pgMar w:top="568" w:right="73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89B" w:rsidRDefault="0032589B">
      <w:r>
        <w:separator/>
      </w:r>
    </w:p>
  </w:endnote>
  <w:endnote w:type="continuationSeparator" w:id="0">
    <w:p w:rsidR="0032589B" w:rsidRDefault="00325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89B" w:rsidRDefault="0032589B">
      <w:r>
        <w:separator/>
      </w:r>
    </w:p>
  </w:footnote>
  <w:footnote w:type="continuationSeparator" w:id="0">
    <w:p w:rsidR="0032589B" w:rsidRDefault="003258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1CC" w:rsidRDefault="007E31CC" w:rsidP="00CE6C8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t>3</w:t>
    </w:r>
  </w:p>
  <w:p w:rsidR="007E31CC" w:rsidRDefault="007E31C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1CC" w:rsidRDefault="007E31CC" w:rsidP="00CE6C8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t>2</w:t>
    </w:r>
  </w:p>
  <w:p w:rsidR="007E31CC" w:rsidRDefault="007E31C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137BA"/>
    <w:multiLevelType w:val="singleLevel"/>
    <w:tmpl w:val="2D6C12A8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</w:abstractNum>
  <w:abstractNum w:abstractNumId="1">
    <w:nsid w:val="0EC419A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2DCB6EEF"/>
    <w:multiLevelType w:val="singleLevel"/>
    <w:tmpl w:val="16B0B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>
    <w:nsid w:val="3874763B"/>
    <w:multiLevelType w:val="hybridMultilevel"/>
    <w:tmpl w:val="8346B6E0"/>
    <w:lvl w:ilvl="0" w:tplc="5DF4CD14">
      <w:start w:val="1"/>
      <w:numFmt w:val="decimal"/>
      <w:lvlText w:val="%1."/>
      <w:lvlJc w:val="left"/>
      <w:pPr>
        <w:tabs>
          <w:tab w:val="num" w:pos="1497"/>
        </w:tabs>
        <w:ind w:left="1497" w:hanging="930"/>
      </w:pPr>
      <w:rPr>
        <w:rFonts w:hint="default"/>
      </w:rPr>
    </w:lvl>
    <w:lvl w:ilvl="1" w:tplc="10E44C56">
      <w:numFmt w:val="none"/>
      <w:lvlText w:val=""/>
      <w:lvlJc w:val="left"/>
      <w:pPr>
        <w:tabs>
          <w:tab w:val="num" w:pos="360"/>
        </w:tabs>
      </w:pPr>
    </w:lvl>
    <w:lvl w:ilvl="2" w:tplc="F61C554A">
      <w:numFmt w:val="none"/>
      <w:lvlText w:val=""/>
      <w:lvlJc w:val="left"/>
      <w:pPr>
        <w:tabs>
          <w:tab w:val="num" w:pos="360"/>
        </w:tabs>
      </w:pPr>
    </w:lvl>
    <w:lvl w:ilvl="3" w:tplc="7C30C2D4">
      <w:numFmt w:val="none"/>
      <w:lvlText w:val=""/>
      <w:lvlJc w:val="left"/>
      <w:pPr>
        <w:tabs>
          <w:tab w:val="num" w:pos="360"/>
        </w:tabs>
      </w:pPr>
    </w:lvl>
    <w:lvl w:ilvl="4" w:tplc="DDE8B6C4">
      <w:numFmt w:val="none"/>
      <w:lvlText w:val=""/>
      <w:lvlJc w:val="left"/>
      <w:pPr>
        <w:tabs>
          <w:tab w:val="num" w:pos="360"/>
        </w:tabs>
      </w:pPr>
    </w:lvl>
    <w:lvl w:ilvl="5" w:tplc="EC3A01C4">
      <w:numFmt w:val="none"/>
      <w:lvlText w:val=""/>
      <w:lvlJc w:val="left"/>
      <w:pPr>
        <w:tabs>
          <w:tab w:val="num" w:pos="360"/>
        </w:tabs>
      </w:pPr>
    </w:lvl>
    <w:lvl w:ilvl="6" w:tplc="360CBC52">
      <w:numFmt w:val="none"/>
      <w:lvlText w:val=""/>
      <w:lvlJc w:val="left"/>
      <w:pPr>
        <w:tabs>
          <w:tab w:val="num" w:pos="360"/>
        </w:tabs>
      </w:pPr>
    </w:lvl>
    <w:lvl w:ilvl="7" w:tplc="35D0C912">
      <w:numFmt w:val="none"/>
      <w:lvlText w:val=""/>
      <w:lvlJc w:val="left"/>
      <w:pPr>
        <w:tabs>
          <w:tab w:val="num" w:pos="360"/>
        </w:tabs>
      </w:pPr>
    </w:lvl>
    <w:lvl w:ilvl="8" w:tplc="4ED6DBDA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3B253442"/>
    <w:multiLevelType w:val="hybridMultilevel"/>
    <w:tmpl w:val="EBD045B8"/>
    <w:lvl w:ilvl="0" w:tplc="1DC43D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8"/>
      </w:rPr>
    </w:lvl>
    <w:lvl w:ilvl="1" w:tplc="46BCFB4A">
      <w:numFmt w:val="none"/>
      <w:lvlText w:val=""/>
      <w:lvlJc w:val="left"/>
      <w:pPr>
        <w:tabs>
          <w:tab w:val="num" w:pos="360"/>
        </w:tabs>
      </w:pPr>
    </w:lvl>
    <w:lvl w:ilvl="2" w:tplc="E3689EB4">
      <w:numFmt w:val="none"/>
      <w:lvlText w:val=""/>
      <w:lvlJc w:val="left"/>
      <w:pPr>
        <w:tabs>
          <w:tab w:val="num" w:pos="360"/>
        </w:tabs>
      </w:pPr>
    </w:lvl>
    <w:lvl w:ilvl="3" w:tplc="0E0E8DB2">
      <w:numFmt w:val="none"/>
      <w:lvlText w:val=""/>
      <w:lvlJc w:val="left"/>
      <w:pPr>
        <w:tabs>
          <w:tab w:val="num" w:pos="360"/>
        </w:tabs>
      </w:pPr>
    </w:lvl>
    <w:lvl w:ilvl="4" w:tplc="602E540A">
      <w:numFmt w:val="none"/>
      <w:lvlText w:val=""/>
      <w:lvlJc w:val="left"/>
      <w:pPr>
        <w:tabs>
          <w:tab w:val="num" w:pos="360"/>
        </w:tabs>
      </w:pPr>
    </w:lvl>
    <w:lvl w:ilvl="5" w:tplc="650C0D4A">
      <w:numFmt w:val="none"/>
      <w:lvlText w:val=""/>
      <w:lvlJc w:val="left"/>
      <w:pPr>
        <w:tabs>
          <w:tab w:val="num" w:pos="360"/>
        </w:tabs>
      </w:pPr>
    </w:lvl>
    <w:lvl w:ilvl="6" w:tplc="4CE08214">
      <w:numFmt w:val="none"/>
      <w:lvlText w:val=""/>
      <w:lvlJc w:val="left"/>
      <w:pPr>
        <w:tabs>
          <w:tab w:val="num" w:pos="360"/>
        </w:tabs>
      </w:pPr>
    </w:lvl>
    <w:lvl w:ilvl="7" w:tplc="CEB6BB44">
      <w:numFmt w:val="none"/>
      <w:lvlText w:val=""/>
      <w:lvlJc w:val="left"/>
      <w:pPr>
        <w:tabs>
          <w:tab w:val="num" w:pos="360"/>
        </w:tabs>
      </w:pPr>
    </w:lvl>
    <w:lvl w:ilvl="8" w:tplc="9EE68F3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42416DF5"/>
    <w:multiLevelType w:val="hybridMultilevel"/>
    <w:tmpl w:val="35FEE1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637DDB"/>
    <w:multiLevelType w:val="singleLevel"/>
    <w:tmpl w:val="14D4896C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405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857"/>
    <w:rsid w:val="000045B2"/>
    <w:rsid w:val="00007D9D"/>
    <w:rsid w:val="0001457E"/>
    <w:rsid w:val="00023BF1"/>
    <w:rsid w:val="0003513D"/>
    <w:rsid w:val="000372C8"/>
    <w:rsid w:val="00043FE0"/>
    <w:rsid w:val="00061AAA"/>
    <w:rsid w:val="00062049"/>
    <w:rsid w:val="00071DF7"/>
    <w:rsid w:val="00074A89"/>
    <w:rsid w:val="00082130"/>
    <w:rsid w:val="0008225F"/>
    <w:rsid w:val="00087EAC"/>
    <w:rsid w:val="00095241"/>
    <w:rsid w:val="000A09F9"/>
    <w:rsid w:val="000A5AF7"/>
    <w:rsid w:val="000B6232"/>
    <w:rsid w:val="000B66C9"/>
    <w:rsid w:val="000C54FC"/>
    <w:rsid w:val="000C7D47"/>
    <w:rsid w:val="000E1857"/>
    <w:rsid w:val="00116169"/>
    <w:rsid w:val="0011681D"/>
    <w:rsid w:val="00125FE6"/>
    <w:rsid w:val="0012733F"/>
    <w:rsid w:val="0012739D"/>
    <w:rsid w:val="00127682"/>
    <w:rsid w:val="00135C8A"/>
    <w:rsid w:val="00137CC4"/>
    <w:rsid w:val="00146A94"/>
    <w:rsid w:val="00156EC5"/>
    <w:rsid w:val="00163AFA"/>
    <w:rsid w:val="00176647"/>
    <w:rsid w:val="00193045"/>
    <w:rsid w:val="001A0584"/>
    <w:rsid w:val="001A2A51"/>
    <w:rsid w:val="001A442E"/>
    <w:rsid w:val="001A612F"/>
    <w:rsid w:val="001A6573"/>
    <w:rsid w:val="001C2257"/>
    <w:rsid w:val="001D0D51"/>
    <w:rsid w:val="001D3AE5"/>
    <w:rsid w:val="001D441B"/>
    <w:rsid w:val="001D4EE4"/>
    <w:rsid w:val="001E17AF"/>
    <w:rsid w:val="001F1AE1"/>
    <w:rsid w:val="001F414B"/>
    <w:rsid w:val="001F679D"/>
    <w:rsid w:val="00207CB9"/>
    <w:rsid w:val="0022554A"/>
    <w:rsid w:val="00226CD7"/>
    <w:rsid w:val="0023636F"/>
    <w:rsid w:val="00245A42"/>
    <w:rsid w:val="002467AC"/>
    <w:rsid w:val="00250D35"/>
    <w:rsid w:val="00252AB5"/>
    <w:rsid w:val="002620AF"/>
    <w:rsid w:val="00265B03"/>
    <w:rsid w:val="00277AF0"/>
    <w:rsid w:val="00284F87"/>
    <w:rsid w:val="002A29B7"/>
    <w:rsid w:val="002A6141"/>
    <w:rsid w:val="002B3508"/>
    <w:rsid w:val="002B5CE4"/>
    <w:rsid w:val="002B6BF2"/>
    <w:rsid w:val="002C4706"/>
    <w:rsid w:val="002C76A0"/>
    <w:rsid w:val="002D2077"/>
    <w:rsid w:val="002D698B"/>
    <w:rsid w:val="002E5680"/>
    <w:rsid w:val="002F57F9"/>
    <w:rsid w:val="00325655"/>
    <w:rsid w:val="0032589B"/>
    <w:rsid w:val="00327A96"/>
    <w:rsid w:val="003326FA"/>
    <w:rsid w:val="00345317"/>
    <w:rsid w:val="00351D22"/>
    <w:rsid w:val="0036608C"/>
    <w:rsid w:val="00375AEF"/>
    <w:rsid w:val="003774D4"/>
    <w:rsid w:val="00383B96"/>
    <w:rsid w:val="00397C54"/>
    <w:rsid w:val="003A10EC"/>
    <w:rsid w:val="003A432B"/>
    <w:rsid w:val="003B652F"/>
    <w:rsid w:val="003C36B3"/>
    <w:rsid w:val="003C7A6F"/>
    <w:rsid w:val="003D66BA"/>
    <w:rsid w:val="003E1834"/>
    <w:rsid w:val="003E4444"/>
    <w:rsid w:val="003E639F"/>
    <w:rsid w:val="003F04B8"/>
    <w:rsid w:val="003F09DD"/>
    <w:rsid w:val="003F4E25"/>
    <w:rsid w:val="003F72E9"/>
    <w:rsid w:val="004033CF"/>
    <w:rsid w:val="00404268"/>
    <w:rsid w:val="00415AE9"/>
    <w:rsid w:val="004176C6"/>
    <w:rsid w:val="004229FA"/>
    <w:rsid w:val="00426275"/>
    <w:rsid w:val="00426C2D"/>
    <w:rsid w:val="0043519C"/>
    <w:rsid w:val="0043723C"/>
    <w:rsid w:val="00441708"/>
    <w:rsid w:val="00442E78"/>
    <w:rsid w:val="00446A84"/>
    <w:rsid w:val="0045235E"/>
    <w:rsid w:val="00456036"/>
    <w:rsid w:val="0047035E"/>
    <w:rsid w:val="00470F8E"/>
    <w:rsid w:val="004748B5"/>
    <w:rsid w:val="00474BB4"/>
    <w:rsid w:val="0049241E"/>
    <w:rsid w:val="00494BD7"/>
    <w:rsid w:val="004D24A9"/>
    <w:rsid w:val="004D579E"/>
    <w:rsid w:val="004E1DC8"/>
    <w:rsid w:val="004E32FE"/>
    <w:rsid w:val="004E3995"/>
    <w:rsid w:val="004E6337"/>
    <w:rsid w:val="004E7681"/>
    <w:rsid w:val="004F44EF"/>
    <w:rsid w:val="00500B9E"/>
    <w:rsid w:val="00501E08"/>
    <w:rsid w:val="00504E37"/>
    <w:rsid w:val="005122DC"/>
    <w:rsid w:val="00520092"/>
    <w:rsid w:val="00527F6D"/>
    <w:rsid w:val="0054393E"/>
    <w:rsid w:val="005523D1"/>
    <w:rsid w:val="00552BDD"/>
    <w:rsid w:val="00553762"/>
    <w:rsid w:val="005620C6"/>
    <w:rsid w:val="0056291E"/>
    <w:rsid w:val="0057378B"/>
    <w:rsid w:val="00581E45"/>
    <w:rsid w:val="005853A7"/>
    <w:rsid w:val="005A12E3"/>
    <w:rsid w:val="005A2FF1"/>
    <w:rsid w:val="005A331C"/>
    <w:rsid w:val="005A336D"/>
    <w:rsid w:val="005A429B"/>
    <w:rsid w:val="005A42B7"/>
    <w:rsid w:val="005A5479"/>
    <w:rsid w:val="005A6A9A"/>
    <w:rsid w:val="005B5DC3"/>
    <w:rsid w:val="005D4218"/>
    <w:rsid w:val="005E03D2"/>
    <w:rsid w:val="005E16B5"/>
    <w:rsid w:val="005E5B19"/>
    <w:rsid w:val="005F1F6A"/>
    <w:rsid w:val="005F5CE9"/>
    <w:rsid w:val="005F5E21"/>
    <w:rsid w:val="005F6542"/>
    <w:rsid w:val="00616C3A"/>
    <w:rsid w:val="006268ED"/>
    <w:rsid w:val="00632406"/>
    <w:rsid w:val="00652126"/>
    <w:rsid w:val="00656A69"/>
    <w:rsid w:val="00660925"/>
    <w:rsid w:val="00661069"/>
    <w:rsid w:val="006822AC"/>
    <w:rsid w:val="00686625"/>
    <w:rsid w:val="00687137"/>
    <w:rsid w:val="006974F3"/>
    <w:rsid w:val="006A23FE"/>
    <w:rsid w:val="006A3CC6"/>
    <w:rsid w:val="006B453B"/>
    <w:rsid w:val="006C60C0"/>
    <w:rsid w:val="006D0848"/>
    <w:rsid w:val="006D2B33"/>
    <w:rsid w:val="006D38F6"/>
    <w:rsid w:val="006E025D"/>
    <w:rsid w:val="006E3D9E"/>
    <w:rsid w:val="006E6FE3"/>
    <w:rsid w:val="006F14B5"/>
    <w:rsid w:val="00700EC4"/>
    <w:rsid w:val="00720B9A"/>
    <w:rsid w:val="00723A81"/>
    <w:rsid w:val="007314B8"/>
    <w:rsid w:val="00732757"/>
    <w:rsid w:val="00732BC3"/>
    <w:rsid w:val="00733C93"/>
    <w:rsid w:val="00746DAF"/>
    <w:rsid w:val="00752D83"/>
    <w:rsid w:val="007540F6"/>
    <w:rsid w:val="00757736"/>
    <w:rsid w:val="00763E16"/>
    <w:rsid w:val="0077135E"/>
    <w:rsid w:val="00777FB1"/>
    <w:rsid w:val="00784319"/>
    <w:rsid w:val="00791B68"/>
    <w:rsid w:val="007B162A"/>
    <w:rsid w:val="007B6573"/>
    <w:rsid w:val="007B746E"/>
    <w:rsid w:val="007C3A19"/>
    <w:rsid w:val="007C74D2"/>
    <w:rsid w:val="007E31CC"/>
    <w:rsid w:val="007E7146"/>
    <w:rsid w:val="007E7209"/>
    <w:rsid w:val="007F559F"/>
    <w:rsid w:val="007F5845"/>
    <w:rsid w:val="007F6EE6"/>
    <w:rsid w:val="00804011"/>
    <w:rsid w:val="00807946"/>
    <w:rsid w:val="00811139"/>
    <w:rsid w:val="00813D34"/>
    <w:rsid w:val="008179AA"/>
    <w:rsid w:val="008209E1"/>
    <w:rsid w:val="0082424C"/>
    <w:rsid w:val="00834CD7"/>
    <w:rsid w:val="00837DAE"/>
    <w:rsid w:val="00840400"/>
    <w:rsid w:val="00844475"/>
    <w:rsid w:val="0084578F"/>
    <w:rsid w:val="008504A7"/>
    <w:rsid w:val="00870ECE"/>
    <w:rsid w:val="00880895"/>
    <w:rsid w:val="00881F47"/>
    <w:rsid w:val="00884F48"/>
    <w:rsid w:val="008859F2"/>
    <w:rsid w:val="0089025D"/>
    <w:rsid w:val="008918B6"/>
    <w:rsid w:val="008947F1"/>
    <w:rsid w:val="008B6B51"/>
    <w:rsid w:val="008D0518"/>
    <w:rsid w:val="008E0313"/>
    <w:rsid w:val="008E2802"/>
    <w:rsid w:val="008E6F36"/>
    <w:rsid w:val="008F193C"/>
    <w:rsid w:val="008F2223"/>
    <w:rsid w:val="008F4F00"/>
    <w:rsid w:val="009071ED"/>
    <w:rsid w:val="00932757"/>
    <w:rsid w:val="00936F29"/>
    <w:rsid w:val="00943006"/>
    <w:rsid w:val="00946377"/>
    <w:rsid w:val="009510E2"/>
    <w:rsid w:val="009525DD"/>
    <w:rsid w:val="00954E3A"/>
    <w:rsid w:val="00955B57"/>
    <w:rsid w:val="00974774"/>
    <w:rsid w:val="0097565A"/>
    <w:rsid w:val="009864FD"/>
    <w:rsid w:val="00986938"/>
    <w:rsid w:val="00987E91"/>
    <w:rsid w:val="00992313"/>
    <w:rsid w:val="0099350D"/>
    <w:rsid w:val="009A17BE"/>
    <w:rsid w:val="009B6928"/>
    <w:rsid w:val="009C4067"/>
    <w:rsid w:val="009C58EE"/>
    <w:rsid w:val="009D2D9E"/>
    <w:rsid w:val="009E0843"/>
    <w:rsid w:val="009E4C3D"/>
    <w:rsid w:val="009E61B8"/>
    <w:rsid w:val="00A04E6F"/>
    <w:rsid w:val="00A11327"/>
    <w:rsid w:val="00A13660"/>
    <w:rsid w:val="00A1533B"/>
    <w:rsid w:val="00A16C22"/>
    <w:rsid w:val="00A205A2"/>
    <w:rsid w:val="00A21D44"/>
    <w:rsid w:val="00A247B5"/>
    <w:rsid w:val="00A26546"/>
    <w:rsid w:val="00A3223A"/>
    <w:rsid w:val="00A364FA"/>
    <w:rsid w:val="00A40E0B"/>
    <w:rsid w:val="00A54D8A"/>
    <w:rsid w:val="00A735B1"/>
    <w:rsid w:val="00A80CA5"/>
    <w:rsid w:val="00A82FF6"/>
    <w:rsid w:val="00AC0E55"/>
    <w:rsid w:val="00AC7ACC"/>
    <w:rsid w:val="00AD2AB8"/>
    <w:rsid w:val="00AD4438"/>
    <w:rsid w:val="00AD5E71"/>
    <w:rsid w:val="00AE42B1"/>
    <w:rsid w:val="00AF544A"/>
    <w:rsid w:val="00AF7CCB"/>
    <w:rsid w:val="00B100AA"/>
    <w:rsid w:val="00B16DFE"/>
    <w:rsid w:val="00B17233"/>
    <w:rsid w:val="00B244A4"/>
    <w:rsid w:val="00B26AED"/>
    <w:rsid w:val="00B26DCF"/>
    <w:rsid w:val="00B304F8"/>
    <w:rsid w:val="00B733E2"/>
    <w:rsid w:val="00B765D9"/>
    <w:rsid w:val="00B83AD9"/>
    <w:rsid w:val="00B9168A"/>
    <w:rsid w:val="00B97416"/>
    <w:rsid w:val="00BA2A53"/>
    <w:rsid w:val="00BA6F1C"/>
    <w:rsid w:val="00BB0D13"/>
    <w:rsid w:val="00BB17DB"/>
    <w:rsid w:val="00BC0EC2"/>
    <w:rsid w:val="00BC24D1"/>
    <w:rsid w:val="00BD2011"/>
    <w:rsid w:val="00BD32B6"/>
    <w:rsid w:val="00BD5E67"/>
    <w:rsid w:val="00BD6E97"/>
    <w:rsid w:val="00BF5D6E"/>
    <w:rsid w:val="00BF6045"/>
    <w:rsid w:val="00C017BF"/>
    <w:rsid w:val="00C01888"/>
    <w:rsid w:val="00C06014"/>
    <w:rsid w:val="00C07A0C"/>
    <w:rsid w:val="00C11ABC"/>
    <w:rsid w:val="00C202F7"/>
    <w:rsid w:val="00C258B7"/>
    <w:rsid w:val="00C26650"/>
    <w:rsid w:val="00C37601"/>
    <w:rsid w:val="00C37D11"/>
    <w:rsid w:val="00C41925"/>
    <w:rsid w:val="00C45246"/>
    <w:rsid w:val="00C47FDC"/>
    <w:rsid w:val="00C56128"/>
    <w:rsid w:val="00C62114"/>
    <w:rsid w:val="00C71AEA"/>
    <w:rsid w:val="00C86C85"/>
    <w:rsid w:val="00C90151"/>
    <w:rsid w:val="00C90714"/>
    <w:rsid w:val="00C9148E"/>
    <w:rsid w:val="00CA1392"/>
    <w:rsid w:val="00CA2602"/>
    <w:rsid w:val="00CA55AC"/>
    <w:rsid w:val="00CC0F76"/>
    <w:rsid w:val="00CC36AF"/>
    <w:rsid w:val="00CD5188"/>
    <w:rsid w:val="00CE6C82"/>
    <w:rsid w:val="00D11AAB"/>
    <w:rsid w:val="00D23C46"/>
    <w:rsid w:val="00D279C2"/>
    <w:rsid w:val="00D30636"/>
    <w:rsid w:val="00D4197F"/>
    <w:rsid w:val="00D459B2"/>
    <w:rsid w:val="00D51CBD"/>
    <w:rsid w:val="00D60EA8"/>
    <w:rsid w:val="00D65504"/>
    <w:rsid w:val="00D728F9"/>
    <w:rsid w:val="00D86C3C"/>
    <w:rsid w:val="00D94678"/>
    <w:rsid w:val="00D95E27"/>
    <w:rsid w:val="00D960F3"/>
    <w:rsid w:val="00DA62AF"/>
    <w:rsid w:val="00DB7285"/>
    <w:rsid w:val="00DB780B"/>
    <w:rsid w:val="00DC7B6B"/>
    <w:rsid w:val="00DC7E10"/>
    <w:rsid w:val="00DD0F8D"/>
    <w:rsid w:val="00DD499E"/>
    <w:rsid w:val="00DE620D"/>
    <w:rsid w:val="00DF4599"/>
    <w:rsid w:val="00E04851"/>
    <w:rsid w:val="00E049B7"/>
    <w:rsid w:val="00E11F26"/>
    <w:rsid w:val="00E12D83"/>
    <w:rsid w:val="00E20716"/>
    <w:rsid w:val="00E20F69"/>
    <w:rsid w:val="00E311D0"/>
    <w:rsid w:val="00E36E70"/>
    <w:rsid w:val="00E62CFD"/>
    <w:rsid w:val="00E63732"/>
    <w:rsid w:val="00E662CB"/>
    <w:rsid w:val="00E733A5"/>
    <w:rsid w:val="00E75786"/>
    <w:rsid w:val="00E82D0B"/>
    <w:rsid w:val="00EA4186"/>
    <w:rsid w:val="00EA50C1"/>
    <w:rsid w:val="00EA7FFB"/>
    <w:rsid w:val="00EB0C8B"/>
    <w:rsid w:val="00EC1537"/>
    <w:rsid w:val="00ED36BC"/>
    <w:rsid w:val="00ED3DCD"/>
    <w:rsid w:val="00EE0761"/>
    <w:rsid w:val="00EE3301"/>
    <w:rsid w:val="00EF231A"/>
    <w:rsid w:val="00EF4E17"/>
    <w:rsid w:val="00F02938"/>
    <w:rsid w:val="00F0664C"/>
    <w:rsid w:val="00F16B90"/>
    <w:rsid w:val="00F201AE"/>
    <w:rsid w:val="00F27391"/>
    <w:rsid w:val="00F3319C"/>
    <w:rsid w:val="00F4031A"/>
    <w:rsid w:val="00F4061F"/>
    <w:rsid w:val="00F531B6"/>
    <w:rsid w:val="00F54832"/>
    <w:rsid w:val="00F64418"/>
    <w:rsid w:val="00F65134"/>
    <w:rsid w:val="00F652A2"/>
    <w:rsid w:val="00F7049E"/>
    <w:rsid w:val="00F74EF1"/>
    <w:rsid w:val="00F81499"/>
    <w:rsid w:val="00F9680C"/>
    <w:rsid w:val="00FA521A"/>
    <w:rsid w:val="00FA5B04"/>
    <w:rsid w:val="00FB315C"/>
    <w:rsid w:val="00FB5924"/>
    <w:rsid w:val="00FB5F0C"/>
    <w:rsid w:val="00FB6D13"/>
    <w:rsid w:val="00FB78F1"/>
    <w:rsid w:val="00FC009E"/>
    <w:rsid w:val="00FC3358"/>
    <w:rsid w:val="00FD1C9F"/>
    <w:rsid w:val="00FF1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0B9E"/>
  </w:style>
  <w:style w:type="paragraph" w:styleId="1">
    <w:name w:val="heading 1"/>
    <w:basedOn w:val="a"/>
    <w:next w:val="a"/>
    <w:qFormat/>
    <w:rsid w:val="00494BD7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94BD7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494BD7"/>
    <w:pPr>
      <w:keepNext/>
      <w:outlineLvl w:val="2"/>
    </w:pPr>
    <w:rPr>
      <w:snapToGrid w:val="0"/>
      <w:color w:val="000000"/>
      <w:sz w:val="28"/>
    </w:rPr>
  </w:style>
  <w:style w:type="paragraph" w:styleId="4">
    <w:name w:val="heading 4"/>
    <w:basedOn w:val="a"/>
    <w:next w:val="a"/>
    <w:qFormat/>
    <w:rsid w:val="00494BD7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494BD7"/>
    <w:pPr>
      <w:keepNext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94BD7"/>
    <w:pPr>
      <w:ind w:left="705"/>
    </w:pPr>
    <w:rPr>
      <w:sz w:val="28"/>
    </w:rPr>
  </w:style>
  <w:style w:type="paragraph" w:styleId="20">
    <w:name w:val="Body Text Indent 2"/>
    <w:basedOn w:val="a"/>
    <w:rsid w:val="00494BD7"/>
    <w:pPr>
      <w:ind w:firstLine="709"/>
      <w:jc w:val="both"/>
    </w:pPr>
    <w:rPr>
      <w:sz w:val="28"/>
    </w:rPr>
  </w:style>
  <w:style w:type="paragraph" w:styleId="a4">
    <w:name w:val="Plain Text"/>
    <w:basedOn w:val="a"/>
    <w:rsid w:val="00494BD7"/>
    <w:rPr>
      <w:rFonts w:ascii="Courier New" w:hAnsi="Courier New"/>
    </w:rPr>
  </w:style>
  <w:style w:type="paragraph" w:styleId="30">
    <w:name w:val="Body Text Indent 3"/>
    <w:basedOn w:val="a"/>
    <w:rsid w:val="00494BD7"/>
    <w:pPr>
      <w:tabs>
        <w:tab w:val="num" w:pos="1134"/>
      </w:tabs>
      <w:ind w:firstLine="567"/>
      <w:jc w:val="both"/>
    </w:pPr>
    <w:rPr>
      <w:sz w:val="28"/>
    </w:rPr>
  </w:style>
  <w:style w:type="paragraph" w:styleId="a5">
    <w:name w:val="Balloon Text"/>
    <w:basedOn w:val="a"/>
    <w:semiHidden/>
    <w:rsid w:val="00DA62AF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C017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B304F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304F8"/>
  </w:style>
  <w:style w:type="paragraph" w:styleId="a9">
    <w:name w:val="footer"/>
    <w:basedOn w:val="a"/>
    <w:rsid w:val="00B304F8"/>
    <w:pPr>
      <w:tabs>
        <w:tab w:val="center" w:pos="4677"/>
        <w:tab w:val="right" w:pos="9355"/>
      </w:tabs>
    </w:pPr>
  </w:style>
  <w:style w:type="paragraph" w:styleId="aa">
    <w:name w:val="No Spacing"/>
    <w:uiPriority w:val="1"/>
    <w:qFormat/>
    <w:rsid w:val="005E5B19"/>
    <w:rPr>
      <w:rFonts w:ascii="Calibri" w:hAnsi="Calibri"/>
      <w:sz w:val="22"/>
      <w:szCs w:val="22"/>
      <w:lang w:val="en-US" w:eastAsia="en-US" w:bidi="en-US"/>
    </w:rPr>
  </w:style>
  <w:style w:type="character" w:styleId="ab">
    <w:name w:val="Strong"/>
    <w:basedOn w:val="a0"/>
    <w:qFormat/>
    <w:rsid w:val="00C0188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0B9E"/>
  </w:style>
  <w:style w:type="paragraph" w:styleId="1">
    <w:name w:val="heading 1"/>
    <w:basedOn w:val="a"/>
    <w:next w:val="a"/>
    <w:qFormat/>
    <w:rsid w:val="00494BD7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94BD7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494BD7"/>
    <w:pPr>
      <w:keepNext/>
      <w:outlineLvl w:val="2"/>
    </w:pPr>
    <w:rPr>
      <w:snapToGrid w:val="0"/>
      <w:color w:val="000000"/>
      <w:sz w:val="28"/>
    </w:rPr>
  </w:style>
  <w:style w:type="paragraph" w:styleId="4">
    <w:name w:val="heading 4"/>
    <w:basedOn w:val="a"/>
    <w:next w:val="a"/>
    <w:qFormat/>
    <w:rsid w:val="00494BD7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494BD7"/>
    <w:pPr>
      <w:keepNext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94BD7"/>
    <w:pPr>
      <w:ind w:left="705"/>
    </w:pPr>
    <w:rPr>
      <w:sz w:val="28"/>
    </w:rPr>
  </w:style>
  <w:style w:type="paragraph" w:styleId="20">
    <w:name w:val="Body Text Indent 2"/>
    <w:basedOn w:val="a"/>
    <w:rsid w:val="00494BD7"/>
    <w:pPr>
      <w:ind w:firstLine="709"/>
      <w:jc w:val="both"/>
    </w:pPr>
    <w:rPr>
      <w:sz w:val="28"/>
    </w:rPr>
  </w:style>
  <w:style w:type="paragraph" w:styleId="a4">
    <w:name w:val="Plain Text"/>
    <w:basedOn w:val="a"/>
    <w:rsid w:val="00494BD7"/>
    <w:rPr>
      <w:rFonts w:ascii="Courier New" w:hAnsi="Courier New"/>
    </w:rPr>
  </w:style>
  <w:style w:type="paragraph" w:styleId="30">
    <w:name w:val="Body Text Indent 3"/>
    <w:basedOn w:val="a"/>
    <w:rsid w:val="00494BD7"/>
    <w:pPr>
      <w:tabs>
        <w:tab w:val="num" w:pos="1134"/>
      </w:tabs>
      <w:ind w:firstLine="567"/>
      <w:jc w:val="both"/>
    </w:pPr>
    <w:rPr>
      <w:sz w:val="28"/>
    </w:rPr>
  </w:style>
  <w:style w:type="paragraph" w:styleId="a5">
    <w:name w:val="Balloon Text"/>
    <w:basedOn w:val="a"/>
    <w:semiHidden/>
    <w:rsid w:val="00DA62AF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C017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B304F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304F8"/>
  </w:style>
  <w:style w:type="paragraph" w:styleId="a9">
    <w:name w:val="footer"/>
    <w:basedOn w:val="a"/>
    <w:rsid w:val="00B304F8"/>
    <w:pPr>
      <w:tabs>
        <w:tab w:val="center" w:pos="4677"/>
        <w:tab w:val="right" w:pos="9355"/>
      </w:tabs>
    </w:pPr>
  </w:style>
  <w:style w:type="paragraph" w:styleId="aa">
    <w:name w:val="No Spacing"/>
    <w:uiPriority w:val="1"/>
    <w:qFormat/>
    <w:rsid w:val="005E5B19"/>
    <w:rPr>
      <w:rFonts w:ascii="Calibri" w:hAnsi="Calibri"/>
      <w:sz w:val="22"/>
      <w:szCs w:val="22"/>
      <w:lang w:val="en-US" w:eastAsia="en-US" w:bidi="en-US"/>
    </w:rPr>
  </w:style>
  <w:style w:type="character" w:styleId="ab">
    <w:name w:val="Strong"/>
    <w:basedOn w:val="a0"/>
    <w:qFormat/>
    <w:rsid w:val="00C018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15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1056;&#1072;&#1073;&#1086;&#1095;&#1080;&#1081;%20&#1089;&#1090;&#1086;&#1083;\&#1086;&#1093;&#1088;&#1072;&#1085;&#1072;%20&#1090;&#1088;&#1091;&#1076;&#1072;\BLANK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54974-85DB-4FC6-910A-516EFB099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</Template>
  <TotalTime>2</TotalTime>
  <Pages>5</Pages>
  <Words>768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установлении размера дополнительных</vt:lpstr>
    </vt:vector>
  </TitlesOfParts>
  <Company>Grizli777</Company>
  <LinksUpToDate>false</LinksUpToDate>
  <CharactersWithSpaces>5141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размера дополнительных</dc:title>
  <dc:creator>отдел соцобеспечения</dc:creator>
  <cp:lastModifiedBy>chekaurova</cp:lastModifiedBy>
  <cp:revision>2</cp:revision>
  <cp:lastPrinted>2019-09-23T12:18:00Z</cp:lastPrinted>
  <dcterms:created xsi:type="dcterms:W3CDTF">2019-09-23T12:21:00Z</dcterms:created>
  <dcterms:modified xsi:type="dcterms:W3CDTF">2019-09-23T12:21:00Z</dcterms:modified>
</cp:coreProperties>
</file>