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C8A" w:rsidRDefault="005122DC" w:rsidP="00135C8A">
      <w:pPr>
        <w:jc w:val="center"/>
        <w:rPr>
          <w:sz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2628265</wp:posOffset>
            </wp:positionH>
            <wp:positionV relativeFrom="paragraph">
              <wp:posOffset>-375285</wp:posOffset>
            </wp:positionV>
            <wp:extent cx="568960" cy="756920"/>
            <wp:effectExtent l="19050" t="0" r="2540" b="0"/>
            <wp:wrapTopAndBottom/>
            <wp:docPr id="6" name="Рисунок 6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35C8A" w:rsidRDefault="00135C8A" w:rsidP="00135C8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  <w:r>
        <w:rPr>
          <w:b/>
          <w:sz w:val="32"/>
          <w:szCs w:val="32"/>
        </w:rPr>
        <w:br/>
        <w:t>ЯРОСЛАВСКОГО МУНИЦИПАЛЬНОГО РАЙОНА</w:t>
      </w:r>
    </w:p>
    <w:p w:rsidR="00135C8A" w:rsidRPr="00955B57" w:rsidRDefault="00DD499E" w:rsidP="00135C8A">
      <w:pPr>
        <w:jc w:val="center"/>
        <w:rPr>
          <w:b/>
          <w:sz w:val="24"/>
        </w:rPr>
      </w:pPr>
      <w:r>
        <w:rPr>
          <w:b/>
          <w:spacing w:val="80"/>
          <w:sz w:val="40"/>
        </w:rPr>
        <w:t>ПОСТАНОВЛЕНИЕ</w:t>
      </w:r>
    </w:p>
    <w:p w:rsidR="00135C8A" w:rsidRDefault="00135C8A" w:rsidP="00135C8A">
      <w:pPr>
        <w:rPr>
          <w:sz w:val="24"/>
        </w:rPr>
      </w:pPr>
    </w:p>
    <w:p w:rsidR="00813D34" w:rsidRDefault="0011681D" w:rsidP="002467AC">
      <w:pPr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                                                                </w:t>
      </w:r>
    </w:p>
    <w:p w:rsidR="003C36B3" w:rsidRDefault="003C36B3" w:rsidP="002467AC">
      <w:pPr>
        <w:rPr>
          <w:sz w:val="28"/>
        </w:rPr>
      </w:pPr>
    </w:p>
    <w:p w:rsidR="00AF544A" w:rsidRDefault="00AF544A" w:rsidP="002467AC">
      <w:pPr>
        <w:rPr>
          <w:sz w:val="28"/>
        </w:rPr>
      </w:pPr>
    </w:p>
    <w:p w:rsidR="001D0D51" w:rsidRDefault="001D0D51" w:rsidP="002467AC">
      <w:pPr>
        <w:rPr>
          <w:sz w:val="28"/>
        </w:rPr>
      </w:pPr>
    </w:p>
    <w:p w:rsidR="00E311D0" w:rsidRPr="00DD0F8D" w:rsidRDefault="00FF15A9" w:rsidP="00E311D0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DD0F8D">
        <w:rPr>
          <w:b/>
          <w:bCs/>
          <w:sz w:val="28"/>
          <w:szCs w:val="28"/>
        </w:rPr>
        <w:t>О</w:t>
      </w:r>
      <w:r w:rsidR="00265B03" w:rsidRPr="00DD0F8D">
        <w:rPr>
          <w:b/>
          <w:bCs/>
          <w:sz w:val="28"/>
          <w:szCs w:val="28"/>
        </w:rPr>
        <w:t>б</w:t>
      </w:r>
      <w:r w:rsidRPr="00DD0F8D">
        <w:rPr>
          <w:b/>
          <w:bCs/>
          <w:sz w:val="28"/>
          <w:szCs w:val="28"/>
        </w:rPr>
        <w:t xml:space="preserve"> </w:t>
      </w:r>
      <w:r w:rsidR="002467AC" w:rsidRPr="00DD0F8D">
        <w:rPr>
          <w:b/>
          <w:bCs/>
          <w:sz w:val="28"/>
          <w:szCs w:val="28"/>
        </w:rPr>
        <w:t>утверждении</w:t>
      </w:r>
      <w:r w:rsidR="00E311D0" w:rsidRPr="00DD0F8D">
        <w:rPr>
          <w:b/>
          <w:bCs/>
          <w:sz w:val="28"/>
          <w:szCs w:val="28"/>
        </w:rPr>
        <w:t xml:space="preserve"> списка лиц, </w:t>
      </w:r>
    </w:p>
    <w:p w:rsidR="00E12D83" w:rsidRDefault="00E311D0" w:rsidP="00DD0F8D">
      <w:pPr>
        <w:shd w:val="clear" w:color="auto" w:fill="FFFFFF"/>
        <w:autoSpaceDE w:val="0"/>
        <w:autoSpaceDN w:val="0"/>
        <w:adjustRightInd w:val="0"/>
        <w:jc w:val="both"/>
        <w:rPr>
          <w:b/>
          <w:sz w:val="28"/>
          <w:szCs w:val="28"/>
        </w:rPr>
      </w:pPr>
      <w:proofErr w:type="gramStart"/>
      <w:r w:rsidRPr="00DD0F8D">
        <w:rPr>
          <w:b/>
          <w:sz w:val="28"/>
          <w:szCs w:val="28"/>
        </w:rPr>
        <w:t>включенных</w:t>
      </w:r>
      <w:proofErr w:type="gramEnd"/>
      <w:r w:rsidRPr="00DD0F8D">
        <w:rPr>
          <w:b/>
          <w:sz w:val="28"/>
          <w:szCs w:val="28"/>
        </w:rPr>
        <w:t xml:space="preserve"> в </w:t>
      </w:r>
      <w:r w:rsidR="00E12D83">
        <w:rPr>
          <w:b/>
          <w:sz w:val="28"/>
          <w:szCs w:val="28"/>
        </w:rPr>
        <w:t>кадровый резерв</w:t>
      </w:r>
    </w:p>
    <w:p w:rsidR="006E3D9E" w:rsidRDefault="006E3D9E" w:rsidP="006E3D9E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6E3D9E">
        <w:rPr>
          <w:b/>
          <w:sz w:val="28"/>
          <w:szCs w:val="28"/>
        </w:rPr>
        <w:t xml:space="preserve">для замещения </w:t>
      </w:r>
      <w:proofErr w:type="gramStart"/>
      <w:r w:rsidRPr="006E3D9E">
        <w:rPr>
          <w:b/>
          <w:sz w:val="28"/>
          <w:szCs w:val="28"/>
        </w:rPr>
        <w:t>вакантных</w:t>
      </w:r>
      <w:proofErr w:type="gramEnd"/>
    </w:p>
    <w:p w:rsidR="006E3D9E" w:rsidRDefault="006E3D9E" w:rsidP="006E3D9E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6E3D9E">
        <w:rPr>
          <w:b/>
          <w:sz w:val="28"/>
          <w:szCs w:val="28"/>
        </w:rPr>
        <w:t>должностей</w:t>
      </w:r>
      <w:r>
        <w:rPr>
          <w:b/>
          <w:sz w:val="28"/>
          <w:szCs w:val="28"/>
        </w:rPr>
        <w:t xml:space="preserve"> </w:t>
      </w:r>
      <w:proofErr w:type="gramStart"/>
      <w:r w:rsidRPr="006E3D9E">
        <w:rPr>
          <w:b/>
          <w:sz w:val="28"/>
          <w:szCs w:val="28"/>
        </w:rPr>
        <w:t>муниципальной</w:t>
      </w:r>
      <w:proofErr w:type="gramEnd"/>
    </w:p>
    <w:p w:rsidR="00FF15A9" w:rsidRDefault="006E3D9E" w:rsidP="006E3D9E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6E3D9E">
        <w:rPr>
          <w:b/>
          <w:sz w:val="28"/>
          <w:szCs w:val="28"/>
        </w:rPr>
        <w:t>службы Я</w:t>
      </w:r>
      <w:r>
        <w:rPr>
          <w:b/>
          <w:sz w:val="28"/>
          <w:szCs w:val="28"/>
        </w:rPr>
        <w:t>МР</w:t>
      </w:r>
    </w:p>
    <w:p w:rsidR="00936F29" w:rsidRDefault="00936F29">
      <w:pPr>
        <w:jc w:val="both"/>
        <w:rPr>
          <w:sz w:val="28"/>
          <w:szCs w:val="28"/>
        </w:rPr>
      </w:pPr>
    </w:p>
    <w:p w:rsidR="00992313" w:rsidRPr="00F3319C" w:rsidRDefault="00992313">
      <w:pPr>
        <w:jc w:val="both"/>
        <w:rPr>
          <w:sz w:val="28"/>
          <w:szCs w:val="28"/>
        </w:rPr>
      </w:pPr>
    </w:p>
    <w:p w:rsidR="00E12D83" w:rsidRPr="00E12D83" w:rsidRDefault="00B16DFE" w:rsidP="006E3D9E">
      <w:pPr>
        <w:pStyle w:val="1"/>
        <w:tabs>
          <w:tab w:val="left" w:pos="0"/>
        </w:tabs>
        <w:ind w:firstLine="567"/>
        <w:jc w:val="both"/>
        <w:rPr>
          <w:sz w:val="28"/>
          <w:szCs w:val="28"/>
        </w:rPr>
      </w:pPr>
      <w:r w:rsidRPr="008859F2">
        <w:rPr>
          <w:b w:val="0"/>
          <w:sz w:val="28"/>
          <w:szCs w:val="28"/>
        </w:rPr>
        <w:t xml:space="preserve">В </w:t>
      </w:r>
      <w:r w:rsidR="006E3D9E">
        <w:rPr>
          <w:b w:val="0"/>
          <w:sz w:val="28"/>
          <w:szCs w:val="28"/>
        </w:rPr>
        <w:t xml:space="preserve">соответствии с </w:t>
      </w:r>
      <w:r w:rsidR="00DD0F8D">
        <w:rPr>
          <w:b w:val="0"/>
          <w:sz w:val="28"/>
          <w:szCs w:val="28"/>
        </w:rPr>
        <w:t>постановлени</w:t>
      </w:r>
      <w:r w:rsidR="006E3D9E">
        <w:rPr>
          <w:b w:val="0"/>
          <w:sz w:val="28"/>
          <w:szCs w:val="28"/>
        </w:rPr>
        <w:t>ем</w:t>
      </w:r>
      <w:r w:rsidR="00DD0F8D">
        <w:rPr>
          <w:b w:val="0"/>
          <w:sz w:val="28"/>
          <w:szCs w:val="28"/>
        </w:rPr>
        <w:t xml:space="preserve"> Администр</w:t>
      </w:r>
      <w:r w:rsidR="00E12D83">
        <w:rPr>
          <w:b w:val="0"/>
          <w:sz w:val="28"/>
          <w:szCs w:val="28"/>
        </w:rPr>
        <w:t>ации</w:t>
      </w:r>
      <w:r w:rsidR="00DD499E">
        <w:rPr>
          <w:b w:val="0"/>
          <w:sz w:val="28"/>
          <w:szCs w:val="28"/>
        </w:rPr>
        <w:t xml:space="preserve"> </w:t>
      </w:r>
      <w:r w:rsidR="006E3D9E">
        <w:rPr>
          <w:b w:val="0"/>
          <w:sz w:val="28"/>
          <w:szCs w:val="28"/>
        </w:rPr>
        <w:t>ЯМР</w:t>
      </w:r>
      <w:r w:rsidR="00DD0F8D">
        <w:rPr>
          <w:b w:val="0"/>
          <w:sz w:val="28"/>
          <w:szCs w:val="28"/>
        </w:rPr>
        <w:t xml:space="preserve"> </w:t>
      </w:r>
      <w:r w:rsidR="00E12D83">
        <w:rPr>
          <w:b w:val="0"/>
          <w:sz w:val="28"/>
          <w:szCs w:val="28"/>
        </w:rPr>
        <w:t xml:space="preserve">от </w:t>
      </w:r>
      <w:r w:rsidR="006E3D9E" w:rsidRPr="006E3D9E">
        <w:rPr>
          <w:b w:val="0"/>
          <w:sz w:val="28"/>
          <w:szCs w:val="28"/>
        </w:rPr>
        <w:t>16.06.2015</w:t>
      </w:r>
      <w:r w:rsidR="00DD0F8D">
        <w:rPr>
          <w:b w:val="0"/>
          <w:sz w:val="28"/>
          <w:szCs w:val="28"/>
        </w:rPr>
        <w:t xml:space="preserve"> </w:t>
      </w:r>
      <w:r w:rsidR="00A3223A">
        <w:rPr>
          <w:b w:val="0"/>
          <w:sz w:val="28"/>
          <w:szCs w:val="28"/>
        </w:rPr>
        <w:t xml:space="preserve">               </w:t>
      </w:r>
      <w:r w:rsidR="00E12D83">
        <w:rPr>
          <w:b w:val="0"/>
          <w:sz w:val="28"/>
          <w:szCs w:val="28"/>
        </w:rPr>
        <w:t xml:space="preserve">№ </w:t>
      </w:r>
      <w:r w:rsidR="006E3D9E" w:rsidRPr="006E3D9E">
        <w:rPr>
          <w:b w:val="0"/>
          <w:sz w:val="28"/>
          <w:szCs w:val="28"/>
        </w:rPr>
        <w:t>2691</w:t>
      </w:r>
      <w:r w:rsidR="00DD499E">
        <w:rPr>
          <w:b w:val="0"/>
          <w:sz w:val="28"/>
          <w:szCs w:val="28"/>
        </w:rPr>
        <w:t xml:space="preserve"> «</w:t>
      </w:r>
      <w:r w:rsidR="006E3D9E" w:rsidRPr="006E3D9E">
        <w:rPr>
          <w:b w:val="0"/>
          <w:sz w:val="28"/>
          <w:szCs w:val="28"/>
        </w:rPr>
        <w:t>Об утверждении Положения о кадровом резерве для замещения вакантных должностей муниципальной службы Ярославского муниципального района и Положения о муниципальном резерве управленческих кадров Ярославского муниципального района</w:t>
      </w:r>
      <w:r w:rsidR="00E12D83">
        <w:rPr>
          <w:b w:val="0"/>
          <w:sz w:val="28"/>
          <w:szCs w:val="28"/>
        </w:rPr>
        <w:t>»</w:t>
      </w:r>
      <w:r w:rsidR="00DD499E">
        <w:rPr>
          <w:b w:val="0"/>
          <w:sz w:val="28"/>
          <w:szCs w:val="28"/>
        </w:rPr>
        <w:t xml:space="preserve"> </w:t>
      </w:r>
      <w:r w:rsidR="00E12D83">
        <w:rPr>
          <w:b w:val="0"/>
          <w:sz w:val="28"/>
          <w:szCs w:val="28"/>
        </w:rPr>
        <w:t xml:space="preserve">Администрация района </w:t>
      </w:r>
      <w:r w:rsidR="00DD0F8D">
        <w:rPr>
          <w:b w:val="0"/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п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о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с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т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а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н</w:t>
      </w:r>
      <w:r w:rsidR="00DD499E">
        <w:rPr>
          <w:sz w:val="28"/>
          <w:szCs w:val="28"/>
        </w:rPr>
        <w:t xml:space="preserve"> </w:t>
      </w:r>
      <w:proofErr w:type="gramStart"/>
      <w:r w:rsidR="00DD499E" w:rsidRPr="00DD499E">
        <w:rPr>
          <w:sz w:val="28"/>
          <w:szCs w:val="28"/>
        </w:rPr>
        <w:t>о</w:t>
      </w:r>
      <w:proofErr w:type="gramEnd"/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в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л</w:t>
      </w:r>
      <w:r w:rsidR="00DD499E">
        <w:rPr>
          <w:sz w:val="28"/>
          <w:szCs w:val="28"/>
        </w:rPr>
        <w:t xml:space="preserve"> </w:t>
      </w:r>
      <w:r w:rsidR="00DD499E" w:rsidRPr="00DD499E">
        <w:rPr>
          <w:sz w:val="28"/>
          <w:szCs w:val="28"/>
        </w:rPr>
        <w:t>я</w:t>
      </w:r>
      <w:r w:rsidR="00DD499E">
        <w:rPr>
          <w:sz w:val="28"/>
          <w:szCs w:val="28"/>
        </w:rPr>
        <w:t xml:space="preserve"> </w:t>
      </w:r>
      <w:r w:rsidR="002467AC">
        <w:rPr>
          <w:sz w:val="28"/>
          <w:szCs w:val="28"/>
        </w:rPr>
        <w:t>е т</w:t>
      </w:r>
      <w:r w:rsidR="00E311D0">
        <w:rPr>
          <w:sz w:val="28"/>
          <w:szCs w:val="28"/>
        </w:rPr>
        <w:t>:</w:t>
      </w:r>
    </w:p>
    <w:p w:rsidR="002467AC" w:rsidRDefault="006E3D9E" w:rsidP="004F44EF">
      <w:pPr>
        <w:shd w:val="clear" w:color="auto" w:fill="FFFFFF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467AC">
        <w:rPr>
          <w:sz w:val="28"/>
          <w:szCs w:val="28"/>
        </w:rPr>
        <w:t xml:space="preserve">. </w:t>
      </w:r>
      <w:r w:rsidR="00D65504">
        <w:rPr>
          <w:sz w:val="28"/>
          <w:szCs w:val="28"/>
        </w:rPr>
        <w:t xml:space="preserve">Утвердить </w:t>
      </w:r>
      <w:r w:rsidR="002467AC">
        <w:rPr>
          <w:sz w:val="28"/>
          <w:szCs w:val="28"/>
        </w:rPr>
        <w:t>прилагаемый список</w:t>
      </w:r>
      <w:r w:rsidR="00E12D83">
        <w:rPr>
          <w:sz w:val="28"/>
          <w:szCs w:val="28"/>
        </w:rPr>
        <w:t xml:space="preserve"> лиц, включенных в кадровый резерв </w:t>
      </w:r>
      <w:r w:rsidR="004F44EF" w:rsidRPr="004F44EF">
        <w:rPr>
          <w:sz w:val="28"/>
          <w:szCs w:val="28"/>
        </w:rPr>
        <w:t>для замещения вакантных</w:t>
      </w:r>
      <w:r w:rsidR="004F44EF">
        <w:rPr>
          <w:sz w:val="28"/>
          <w:szCs w:val="28"/>
        </w:rPr>
        <w:t xml:space="preserve"> </w:t>
      </w:r>
      <w:r w:rsidR="004F44EF" w:rsidRPr="004F44EF">
        <w:rPr>
          <w:sz w:val="28"/>
          <w:szCs w:val="28"/>
        </w:rPr>
        <w:t>должностей муниципальной</w:t>
      </w:r>
      <w:r w:rsidR="004F44EF">
        <w:rPr>
          <w:sz w:val="28"/>
          <w:szCs w:val="28"/>
        </w:rPr>
        <w:t xml:space="preserve"> </w:t>
      </w:r>
      <w:r w:rsidR="004F44EF" w:rsidRPr="004F44EF">
        <w:rPr>
          <w:sz w:val="28"/>
          <w:szCs w:val="28"/>
        </w:rPr>
        <w:t>службы</w:t>
      </w:r>
      <w:r w:rsidR="00E12D83">
        <w:rPr>
          <w:sz w:val="28"/>
          <w:szCs w:val="28"/>
        </w:rPr>
        <w:t xml:space="preserve"> Я</w:t>
      </w:r>
      <w:r w:rsidR="00A3223A">
        <w:rPr>
          <w:sz w:val="28"/>
          <w:szCs w:val="28"/>
        </w:rPr>
        <w:t>рославского муниципального района</w:t>
      </w:r>
      <w:r w:rsidR="002467AC">
        <w:rPr>
          <w:sz w:val="28"/>
          <w:szCs w:val="28"/>
        </w:rPr>
        <w:t>.</w:t>
      </w:r>
    </w:p>
    <w:p w:rsidR="002467AC" w:rsidRDefault="002467AC" w:rsidP="006E3D9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A7FFB">
        <w:rPr>
          <w:sz w:val="28"/>
          <w:szCs w:val="28"/>
        </w:rPr>
        <w:t xml:space="preserve">возложить на заместителя Главы Администрации ЯМР </w:t>
      </w:r>
      <w:r w:rsidR="003C36B3">
        <w:rPr>
          <w:sz w:val="28"/>
          <w:szCs w:val="28"/>
        </w:rPr>
        <w:t>по внутренней политике А.А. Сучкова</w:t>
      </w:r>
      <w:r>
        <w:rPr>
          <w:sz w:val="28"/>
          <w:szCs w:val="28"/>
        </w:rPr>
        <w:t>.</w:t>
      </w:r>
    </w:p>
    <w:p w:rsidR="00FF15A9" w:rsidRDefault="00D30636" w:rsidP="006E3D9E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89025D">
        <w:rPr>
          <w:sz w:val="28"/>
          <w:szCs w:val="28"/>
        </w:rPr>
        <w:t xml:space="preserve">Постановление вступает в силу со дня </w:t>
      </w:r>
      <w:r w:rsidR="002467AC">
        <w:rPr>
          <w:sz w:val="28"/>
          <w:szCs w:val="28"/>
        </w:rPr>
        <w:t>подписания.</w:t>
      </w:r>
      <w:r w:rsidR="005F1F6A">
        <w:rPr>
          <w:sz w:val="28"/>
          <w:szCs w:val="28"/>
        </w:rPr>
        <w:t xml:space="preserve"> </w:t>
      </w:r>
    </w:p>
    <w:p w:rsidR="00936F29" w:rsidRDefault="00936F29">
      <w:pPr>
        <w:jc w:val="both"/>
        <w:rPr>
          <w:sz w:val="28"/>
          <w:szCs w:val="28"/>
        </w:rPr>
      </w:pPr>
    </w:p>
    <w:p w:rsidR="00992313" w:rsidRDefault="00992313">
      <w:pPr>
        <w:jc w:val="both"/>
        <w:rPr>
          <w:sz w:val="28"/>
          <w:szCs w:val="28"/>
        </w:rPr>
      </w:pPr>
    </w:p>
    <w:p w:rsidR="00992313" w:rsidRDefault="00992313">
      <w:pPr>
        <w:jc w:val="both"/>
        <w:rPr>
          <w:sz w:val="28"/>
          <w:szCs w:val="28"/>
        </w:rPr>
      </w:pPr>
    </w:p>
    <w:p w:rsidR="00FB315C" w:rsidRDefault="00F02938" w:rsidP="003E18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Ярославского</w:t>
      </w:r>
      <w:proofErr w:type="gramEnd"/>
      <w:r>
        <w:rPr>
          <w:sz w:val="28"/>
          <w:szCs w:val="28"/>
        </w:rPr>
        <w:t xml:space="preserve"> </w:t>
      </w:r>
    </w:p>
    <w:p w:rsidR="00135C8A" w:rsidRDefault="00F02938" w:rsidP="003E18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</w:t>
      </w:r>
      <w:r w:rsidR="00CD5188">
        <w:rPr>
          <w:sz w:val="28"/>
          <w:szCs w:val="28"/>
        </w:rPr>
        <w:t xml:space="preserve">             </w:t>
      </w:r>
      <w:r w:rsidR="00FB315C">
        <w:rPr>
          <w:sz w:val="28"/>
          <w:szCs w:val="28"/>
        </w:rPr>
        <w:t xml:space="preserve">                                   </w:t>
      </w:r>
      <w:r w:rsidR="00CD5188">
        <w:rPr>
          <w:sz w:val="28"/>
          <w:szCs w:val="28"/>
        </w:rPr>
        <w:t xml:space="preserve">    </w:t>
      </w:r>
      <w:r w:rsidR="00C01888">
        <w:rPr>
          <w:sz w:val="28"/>
          <w:szCs w:val="28"/>
        </w:rPr>
        <w:t xml:space="preserve">       </w:t>
      </w:r>
      <w:r w:rsidR="003E1834" w:rsidRPr="003E1834">
        <w:rPr>
          <w:sz w:val="28"/>
          <w:szCs w:val="28"/>
        </w:rPr>
        <w:t xml:space="preserve"> </w:t>
      </w:r>
      <w:r>
        <w:rPr>
          <w:sz w:val="28"/>
          <w:szCs w:val="28"/>
        </w:rPr>
        <w:t>Н.В. Золотников</w:t>
      </w:r>
    </w:p>
    <w:p w:rsidR="003E1834" w:rsidRDefault="003E1834" w:rsidP="003E1834">
      <w:pPr>
        <w:jc w:val="both"/>
        <w:rPr>
          <w:sz w:val="28"/>
          <w:szCs w:val="28"/>
        </w:rPr>
      </w:pPr>
    </w:p>
    <w:p w:rsidR="00D4197F" w:rsidRDefault="00D4197F">
      <w:pPr>
        <w:jc w:val="both"/>
        <w:rPr>
          <w:sz w:val="28"/>
          <w:szCs w:val="28"/>
        </w:rPr>
      </w:pPr>
    </w:p>
    <w:p w:rsidR="00AC7ACC" w:rsidRDefault="00AC7ACC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8504A7" w:rsidRDefault="008504A7">
      <w:pPr>
        <w:jc w:val="both"/>
        <w:rPr>
          <w:sz w:val="28"/>
          <w:szCs w:val="28"/>
        </w:rPr>
      </w:pPr>
    </w:p>
    <w:p w:rsidR="003C7A6F" w:rsidRDefault="003C7A6F" w:rsidP="004033CF">
      <w:pPr>
        <w:rPr>
          <w:sz w:val="24"/>
          <w:szCs w:val="24"/>
        </w:rPr>
        <w:sectPr w:rsidR="003C7A6F" w:rsidSect="00A3223A">
          <w:headerReference w:type="even" r:id="rId10"/>
          <w:headerReference w:type="default" r:id="rId11"/>
          <w:pgSz w:w="11906" w:h="16838"/>
          <w:pgMar w:top="1134" w:right="737" w:bottom="1134" w:left="1701" w:header="720" w:footer="720" w:gutter="0"/>
          <w:pgNumType w:start="0"/>
          <w:cols w:space="720"/>
          <w:titlePg/>
        </w:sectPr>
      </w:pPr>
    </w:p>
    <w:p w:rsidR="00D4197F" w:rsidRDefault="00D4197F" w:rsidP="004033CF">
      <w:pPr>
        <w:rPr>
          <w:sz w:val="24"/>
          <w:szCs w:val="24"/>
        </w:rPr>
      </w:pPr>
    </w:p>
    <w:p w:rsidR="00250D35" w:rsidRPr="00250D35" w:rsidRDefault="00250D35" w:rsidP="00250D35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Заместитель Главы Администрации ЯМР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по социальной политике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________________ Е.В. Мартышкина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"___"___________2019 г.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Начальник юридического отдела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управления правового обеспечения и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муниципального заказа  Администрации ЯМР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_________________ М.А. Ярцева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«____»___________2019 г.</w:t>
      </w: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Начальник  управления делами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 xml:space="preserve">Администрации ЯМР  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________________ С.Ю. Загрузина</w:t>
      </w:r>
    </w:p>
    <w:p w:rsidR="0008225F" w:rsidRPr="0008225F" w:rsidRDefault="0008225F" w:rsidP="0008225F">
      <w:pPr>
        <w:rPr>
          <w:sz w:val="24"/>
          <w:szCs w:val="24"/>
        </w:rPr>
      </w:pPr>
      <w:r w:rsidRPr="0008225F">
        <w:rPr>
          <w:sz w:val="24"/>
          <w:szCs w:val="24"/>
        </w:rPr>
        <w:t>"___"___________2019 г.</w:t>
      </w: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4"/>
          <w:szCs w:val="24"/>
        </w:rPr>
      </w:pPr>
    </w:p>
    <w:p w:rsidR="0008225F" w:rsidRPr="0008225F" w:rsidRDefault="0008225F" w:rsidP="0008225F">
      <w:pPr>
        <w:rPr>
          <w:sz w:val="22"/>
          <w:szCs w:val="22"/>
        </w:rPr>
      </w:pPr>
      <w:r w:rsidRPr="0008225F">
        <w:rPr>
          <w:sz w:val="22"/>
          <w:szCs w:val="22"/>
        </w:rPr>
        <w:t>Исп. Шахова С.Е.</w:t>
      </w:r>
    </w:p>
    <w:p w:rsidR="0008225F" w:rsidRPr="0008225F" w:rsidRDefault="0008225F" w:rsidP="0008225F">
      <w:pPr>
        <w:rPr>
          <w:sz w:val="22"/>
          <w:szCs w:val="22"/>
        </w:rPr>
      </w:pPr>
    </w:p>
    <w:p w:rsidR="0008225F" w:rsidRPr="0008225F" w:rsidRDefault="0008225F" w:rsidP="0008225F">
      <w:pPr>
        <w:rPr>
          <w:sz w:val="22"/>
          <w:szCs w:val="22"/>
        </w:rPr>
      </w:pPr>
      <w:r w:rsidRPr="0008225F">
        <w:rPr>
          <w:sz w:val="22"/>
          <w:szCs w:val="22"/>
        </w:rPr>
        <w:t>Рассылка:</w:t>
      </w:r>
    </w:p>
    <w:p w:rsidR="0008225F" w:rsidRDefault="0008225F" w:rsidP="0008225F">
      <w:pPr>
        <w:rPr>
          <w:sz w:val="22"/>
          <w:szCs w:val="22"/>
        </w:rPr>
      </w:pPr>
      <w:r>
        <w:rPr>
          <w:sz w:val="22"/>
          <w:szCs w:val="22"/>
        </w:rPr>
        <w:t>В дело -</w:t>
      </w:r>
      <w:r w:rsidRPr="0008225F">
        <w:rPr>
          <w:sz w:val="22"/>
          <w:szCs w:val="22"/>
        </w:rPr>
        <w:t xml:space="preserve"> 1</w:t>
      </w:r>
    </w:p>
    <w:p w:rsidR="0008225F" w:rsidRPr="0008225F" w:rsidRDefault="0008225F" w:rsidP="0008225F">
      <w:pPr>
        <w:rPr>
          <w:sz w:val="22"/>
          <w:szCs w:val="22"/>
        </w:rPr>
      </w:pPr>
      <w:r>
        <w:rPr>
          <w:sz w:val="22"/>
          <w:szCs w:val="22"/>
        </w:rPr>
        <w:t>УД -1</w:t>
      </w:r>
    </w:p>
    <w:p w:rsidR="0008225F" w:rsidRDefault="00EE1EEE" w:rsidP="0008225F">
      <w:pPr>
        <w:rPr>
          <w:sz w:val="22"/>
          <w:szCs w:val="22"/>
        </w:rPr>
      </w:pPr>
      <w:r>
        <w:rPr>
          <w:sz w:val="22"/>
          <w:szCs w:val="22"/>
        </w:rPr>
        <w:t>УО</w:t>
      </w:r>
      <w:r w:rsidR="0008225F">
        <w:rPr>
          <w:sz w:val="22"/>
          <w:szCs w:val="22"/>
        </w:rPr>
        <w:t xml:space="preserve"> </w:t>
      </w:r>
      <w:r w:rsidR="0008225F" w:rsidRPr="0008225F">
        <w:rPr>
          <w:sz w:val="22"/>
          <w:szCs w:val="22"/>
        </w:rPr>
        <w:t>-1</w:t>
      </w:r>
    </w:p>
    <w:p w:rsidR="00BC24D1" w:rsidRPr="0008225F" w:rsidRDefault="00BC24D1" w:rsidP="0008225F">
      <w:pPr>
        <w:rPr>
          <w:sz w:val="24"/>
          <w:szCs w:val="24"/>
        </w:rPr>
      </w:pPr>
    </w:p>
    <w:p w:rsidR="00D30636" w:rsidRDefault="00D30636">
      <w:pPr>
        <w:jc w:val="both"/>
        <w:rPr>
          <w:sz w:val="28"/>
          <w:szCs w:val="28"/>
        </w:rPr>
        <w:sectPr w:rsidR="00D30636" w:rsidSect="00A3223A">
          <w:pgSz w:w="11906" w:h="16838"/>
          <w:pgMar w:top="1134" w:right="737" w:bottom="1134" w:left="1701" w:header="720" w:footer="720" w:gutter="0"/>
          <w:pgNumType w:start="0"/>
          <w:cols w:space="720"/>
          <w:titlePg/>
        </w:sectPr>
      </w:pPr>
    </w:p>
    <w:p w:rsidR="00954E3A" w:rsidRDefault="00954E3A" w:rsidP="00946377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</w:p>
    <w:p w:rsidR="00954E3A" w:rsidRDefault="00954E3A" w:rsidP="00946377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</w:p>
    <w:p w:rsidR="00D30636" w:rsidRPr="00433260" w:rsidRDefault="00A3223A" w:rsidP="00946377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УТВЕРЖДЕН</w:t>
      </w:r>
      <w:r w:rsidR="00D30636" w:rsidRPr="00433260">
        <w:rPr>
          <w:sz w:val="28"/>
          <w:szCs w:val="28"/>
        </w:rPr>
        <w:t xml:space="preserve"> </w:t>
      </w:r>
    </w:p>
    <w:p w:rsidR="00A3223A" w:rsidRDefault="00987E91" w:rsidP="00946377">
      <w:pPr>
        <w:shd w:val="clear" w:color="auto" w:fill="FFFFFF"/>
        <w:tabs>
          <w:tab w:val="left" w:pos="9639"/>
          <w:tab w:val="left" w:pos="9781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п</w:t>
      </w:r>
      <w:r w:rsidR="005F5E21">
        <w:rPr>
          <w:sz w:val="28"/>
          <w:szCs w:val="28"/>
        </w:rPr>
        <w:t>остановлени</w:t>
      </w:r>
      <w:r w:rsidR="00A3223A">
        <w:rPr>
          <w:sz w:val="28"/>
          <w:szCs w:val="28"/>
        </w:rPr>
        <w:t>ем</w:t>
      </w:r>
    </w:p>
    <w:p w:rsidR="00B17233" w:rsidRDefault="005F5E21" w:rsidP="00946377">
      <w:pPr>
        <w:shd w:val="clear" w:color="auto" w:fill="FFFFFF"/>
        <w:tabs>
          <w:tab w:val="left" w:pos="9639"/>
          <w:tab w:val="left" w:pos="9781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</w:p>
    <w:p w:rsidR="00B17233" w:rsidRDefault="00BD32B6" w:rsidP="00946377">
      <w:pPr>
        <w:shd w:val="clear" w:color="auto" w:fill="FFFFFF"/>
        <w:tabs>
          <w:tab w:val="left" w:pos="9498"/>
        </w:tabs>
        <w:autoSpaceDE w:val="0"/>
        <w:autoSpaceDN w:val="0"/>
        <w:adjustRightInd w:val="0"/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D441B">
        <w:rPr>
          <w:sz w:val="28"/>
          <w:szCs w:val="28"/>
        </w:rPr>
        <w:t xml:space="preserve"> </w:t>
      </w:r>
      <w:r w:rsidR="009C58EE">
        <w:rPr>
          <w:sz w:val="28"/>
          <w:szCs w:val="28"/>
        </w:rPr>
        <w:t>№</w:t>
      </w:r>
    </w:p>
    <w:p w:rsidR="005F5E21" w:rsidRPr="00CD5188" w:rsidRDefault="00D30636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CD5188">
        <w:rPr>
          <w:b/>
          <w:sz w:val="24"/>
          <w:szCs w:val="24"/>
        </w:rPr>
        <w:t>Список</w:t>
      </w:r>
      <w:r w:rsidR="005F5E21" w:rsidRPr="00CD5188">
        <w:rPr>
          <w:b/>
          <w:sz w:val="24"/>
          <w:szCs w:val="24"/>
        </w:rPr>
        <w:t xml:space="preserve"> </w:t>
      </w:r>
      <w:r w:rsidRPr="00CD5188">
        <w:rPr>
          <w:b/>
          <w:sz w:val="24"/>
          <w:szCs w:val="24"/>
        </w:rPr>
        <w:t>лиц,</w:t>
      </w:r>
    </w:p>
    <w:p w:rsidR="00B17233" w:rsidRPr="00CD5188" w:rsidRDefault="00B17233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proofErr w:type="gramStart"/>
      <w:r w:rsidRPr="00CD5188">
        <w:rPr>
          <w:b/>
          <w:sz w:val="24"/>
          <w:szCs w:val="24"/>
        </w:rPr>
        <w:t>включенных</w:t>
      </w:r>
      <w:proofErr w:type="gramEnd"/>
      <w:r w:rsidRPr="00CD5188">
        <w:rPr>
          <w:b/>
          <w:sz w:val="24"/>
          <w:szCs w:val="24"/>
        </w:rPr>
        <w:t xml:space="preserve"> в кадровый резерв</w:t>
      </w:r>
    </w:p>
    <w:p w:rsidR="00D30636" w:rsidRPr="00CD5188" w:rsidRDefault="004F44EF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CD5188">
        <w:rPr>
          <w:b/>
          <w:sz w:val="24"/>
          <w:szCs w:val="24"/>
        </w:rPr>
        <w:t>для замещения вакантных должностей муниципальной службы Ярославского муниципального района</w:t>
      </w:r>
    </w:p>
    <w:p w:rsidR="00C11ABC" w:rsidRPr="00CD5188" w:rsidRDefault="00C11ABC" w:rsidP="00B17233">
      <w:pPr>
        <w:shd w:val="clear" w:color="auto" w:fill="FFFFFF"/>
        <w:tabs>
          <w:tab w:val="left" w:pos="949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2864"/>
        <w:gridCol w:w="1843"/>
        <w:gridCol w:w="2268"/>
        <w:gridCol w:w="1559"/>
        <w:gridCol w:w="2127"/>
        <w:gridCol w:w="3260"/>
      </w:tblGrid>
      <w:tr w:rsidR="0099350D" w:rsidRPr="00CD5188" w:rsidTr="007F5845">
        <w:tc>
          <w:tcPr>
            <w:tcW w:w="646" w:type="dxa"/>
          </w:tcPr>
          <w:p w:rsidR="0099350D" w:rsidRPr="00E834AC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 xml:space="preserve">№ </w:t>
            </w:r>
          </w:p>
          <w:p w:rsidR="0099350D" w:rsidRPr="00E834AC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п/п</w:t>
            </w:r>
          </w:p>
        </w:tc>
        <w:tc>
          <w:tcPr>
            <w:tcW w:w="2864" w:type="dxa"/>
          </w:tcPr>
          <w:p w:rsidR="0099350D" w:rsidRPr="00E834AC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Ф.И.О.</w:t>
            </w:r>
          </w:p>
        </w:tc>
        <w:tc>
          <w:tcPr>
            <w:tcW w:w="1843" w:type="dxa"/>
          </w:tcPr>
          <w:p w:rsidR="0099350D" w:rsidRPr="00E834AC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Дата рождения</w:t>
            </w:r>
          </w:p>
        </w:tc>
        <w:tc>
          <w:tcPr>
            <w:tcW w:w="2268" w:type="dxa"/>
          </w:tcPr>
          <w:p w:rsidR="0099350D" w:rsidRPr="00E834AC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Место работы, должность</w:t>
            </w:r>
          </w:p>
        </w:tc>
        <w:tc>
          <w:tcPr>
            <w:tcW w:w="1559" w:type="dxa"/>
          </w:tcPr>
          <w:p w:rsidR="0099350D" w:rsidRPr="00E834AC" w:rsidRDefault="0099350D" w:rsidP="001C225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Образование</w:t>
            </w:r>
          </w:p>
        </w:tc>
        <w:tc>
          <w:tcPr>
            <w:tcW w:w="2127" w:type="dxa"/>
          </w:tcPr>
          <w:p w:rsidR="009C4067" w:rsidRPr="00E834AC" w:rsidRDefault="001C2257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О</w:t>
            </w:r>
            <w:r w:rsidR="0099350D" w:rsidRPr="00E834AC">
              <w:rPr>
                <w:sz w:val="22"/>
                <w:szCs w:val="22"/>
              </w:rPr>
              <w:t xml:space="preserve">рган, рекомендовавший </w:t>
            </w:r>
          </w:p>
          <w:p w:rsidR="0099350D" w:rsidRPr="00E834AC" w:rsidRDefault="0099350D" w:rsidP="003D66B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к включению в кадровый резерв</w:t>
            </w:r>
          </w:p>
        </w:tc>
        <w:tc>
          <w:tcPr>
            <w:tcW w:w="3260" w:type="dxa"/>
          </w:tcPr>
          <w:p w:rsidR="0099350D" w:rsidRPr="00E834AC" w:rsidRDefault="001C2257" w:rsidP="006E3D9E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Должность (группа должностей</w:t>
            </w:r>
            <w:r w:rsidR="006E3D9E" w:rsidRPr="00E834AC">
              <w:rPr>
                <w:sz w:val="22"/>
                <w:szCs w:val="22"/>
              </w:rPr>
              <w:t>)</w:t>
            </w:r>
            <w:r w:rsidR="00AF544A" w:rsidRPr="00E834AC">
              <w:rPr>
                <w:sz w:val="22"/>
                <w:szCs w:val="22"/>
              </w:rPr>
              <w:t>, по которой лицо включается в кадровый резерв</w:t>
            </w:r>
          </w:p>
        </w:tc>
      </w:tr>
      <w:tr w:rsidR="004D579E" w:rsidRPr="00CD5188" w:rsidTr="007F5845">
        <w:tc>
          <w:tcPr>
            <w:tcW w:w="646" w:type="dxa"/>
            <w:vAlign w:val="center"/>
          </w:tcPr>
          <w:p w:rsidR="004D579E" w:rsidRPr="00E834AC" w:rsidRDefault="00BB0D13" w:rsidP="004D579E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1.</w:t>
            </w:r>
          </w:p>
        </w:tc>
        <w:tc>
          <w:tcPr>
            <w:tcW w:w="2864" w:type="dxa"/>
            <w:vAlign w:val="center"/>
          </w:tcPr>
          <w:p w:rsidR="009C58EE" w:rsidRPr="00E834AC" w:rsidRDefault="00EE1EEE" w:rsidP="007E7209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Адриан Наталья Владимировна</w:t>
            </w:r>
          </w:p>
        </w:tc>
        <w:tc>
          <w:tcPr>
            <w:tcW w:w="1843" w:type="dxa"/>
            <w:vAlign w:val="center"/>
          </w:tcPr>
          <w:p w:rsidR="004D579E" w:rsidRPr="00E834AC" w:rsidRDefault="00EE1EEE" w:rsidP="00BC24D1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08</w:t>
            </w:r>
            <w:r w:rsidR="009C58EE" w:rsidRPr="00E834AC">
              <w:rPr>
                <w:sz w:val="22"/>
                <w:szCs w:val="22"/>
              </w:rPr>
              <w:t>.0</w:t>
            </w:r>
            <w:r w:rsidRPr="00E834AC">
              <w:rPr>
                <w:sz w:val="22"/>
                <w:szCs w:val="22"/>
              </w:rPr>
              <w:t>4</w:t>
            </w:r>
            <w:r w:rsidR="00FC3358" w:rsidRPr="00E834AC">
              <w:rPr>
                <w:sz w:val="22"/>
                <w:szCs w:val="22"/>
              </w:rPr>
              <w:t>.19</w:t>
            </w:r>
            <w:r w:rsidR="00BC24D1" w:rsidRPr="00E834AC">
              <w:rPr>
                <w:sz w:val="22"/>
                <w:szCs w:val="22"/>
              </w:rPr>
              <w:t>7</w:t>
            </w:r>
            <w:r w:rsidRPr="00E834AC">
              <w:rPr>
                <w:sz w:val="22"/>
                <w:szCs w:val="22"/>
              </w:rPr>
              <w:t>6</w:t>
            </w:r>
          </w:p>
        </w:tc>
        <w:tc>
          <w:tcPr>
            <w:tcW w:w="2268" w:type="dxa"/>
            <w:vAlign w:val="center"/>
          </w:tcPr>
          <w:p w:rsidR="004D579E" w:rsidRPr="00E834AC" w:rsidRDefault="00FD72AC" w:rsidP="00BC24D1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временно не работает</w:t>
            </w:r>
          </w:p>
        </w:tc>
        <w:tc>
          <w:tcPr>
            <w:tcW w:w="1559" w:type="dxa"/>
          </w:tcPr>
          <w:p w:rsidR="004D579E" w:rsidRPr="00E834AC" w:rsidRDefault="004D579E" w:rsidP="00954E3A">
            <w:pPr>
              <w:jc w:val="center"/>
              <w:rPr>
                <w:sz w:val="22"/>
                <w:szCs w:val="22"/>
              </w:rPr>
            </w:pPr>
          </w:p>
          <w:p w:rsidR="00954E3A" w:rsidRPr="00E834AC" w:rsidRDefault="00954E3A" w:rsidP="00954E3A">
            <w:pPr>
              <w:jc w:val="center"/>
              <w:rPr>
                <w:sz w:val="22"/>
                <w:szCs w:val="22"/>
              </w:rPr>
            </w:pPr>
          </w:p>
          <w:p w:rsidR="004D579E" w:rsidRPr="00E834AC" w:rsidRDefault="006E6FE3" w:rsidP="00954E3A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высш</w:t>
            </w:r>
            <w:r w:rsidR="00F02938" w:rsidRPr="00E834AC">
              <w:rPr>
                <w:sz w:val="22"/>
                <w:szCs w:val="22"/>
              </w:rPr>
              <w:t>ее</w:t>
            </w:r>
          </w:p>
          <w:p w:rsidR="00B26AED" w:rsidRPr="00E834AC" w:rsidRDefault="00B26AED" w:rsidP="00954E3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4D579E" w:rsidRPr="00E834AC" w:rsidRDefault="007E7209" w:rsidP="00442E78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конкурсная комиссия*</w:t>
            </w:r>
          </w:p>
        </w:tc>
        <w:tc>
          <w:tcPr>
            <w:tcW w:w="3260" w:type="dxa"/>
            <w:vAlign w:val="center"/>
          </w:tcPr>
          <w:p w:rsidR="004D579E" w:rsidRPr="00E834AC" w:rsidRDefault="00BC24D1" w:rsidP="00FD72AC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главный</w:t>
            </w:r>
            <w:r w:rsidR="009C58EE" w:rsidRPr="00E834AC">
              <w:rPr>
                <w:sz w:val="22"/>
                <w:szCs w:val="22"/>
              </w:rPr>
              <w:t xml:space="preserve"> специалист отдела </w:t>
            </w:r>
            <w:r w:rsidR="00F02938" w:rsidRPr="00E834AC">
              <w:rPr>
                <w:sz w:val="22"/>
                <w:szCs w:val="22"/>
              </w:rPr>
              <w:t xml:space="preserve">по </w:t>
            </w:r>
            <w:r w:rsidR="00FD72AC" w:rsidRPr="00E834AC">
              <w:rPr>
                <w:sz w:val="22"/>
                <w:szCs w:val="22"/>
              </w:rPr>
              <w:t>опеке и попечительству</w:t>
            </w:r>
            <w:r w:rsidR="006E6FE3" w:rsidRPr="00E834AC">
              <w:rPr>
                <w:sz w:val="22"/>
                <w:szCs w:val="22"/>
              </w:rPr>
              <w:t xml:space="preserve"> управления </w:t>
            </w:r>
            <w:r w:rsidR="00FD72AC" w:rsidRPr="00E834AC">
              <w:rPr>
                <w:sz w:val="22"/>
                <w:szCs w:val="22"/>
              </w:rPr>
              <w:t>образования</w:t>
            </w:r>
            <w:r w:rsidR="009C58EE" w:rsidRPr="00E834AC">
              <w:rPr>
                <w:sz w:val="22"/>
                <w:szCs w:val="22"/>
              </w:rPr>
              <w:t xml:space="preserve"> Администрации ЯМР</w:t>
            </w:r>
          </w:p>
        </w:tc>
      </w:tr>
      <w:tr w:rsidR="00777FB1" w:rsidRPr="00CD5188" w:rsidTr="00324060">
        <w:trPr>
          <w:trHeight w:val="1163"/>
        </w:trPr>
        <w:tc>
          <w:tcPr>
            <w:tcW w:w="646" w:type="dxa"/>
            <w:vAlign w:val="center"/>
          </w:tcPr>
          <w:p w:rsidR="00777FB1" w:rsidRPr="00E834AC" w:rsidRDefault="00777FB1" w:rsidP="004D579E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2.</w:t>
            </w:r>
          </w:p>
        </w:tc>
        <w:tc>
          <w:tcPr>
            <w:tcW w:w="2864" w:type="dxa"/>
            <w:vAlign w:val="center"/>
          </w:tcPr>
          <w:p w:rsidR="009C58EE" w:rsidRPr="00E834AC" w:rsidRDefault="00FD72AC" w:rsidP="007E7209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Кольцова Алла Александровна</w:t>
            </w:r>
          </w:p>
        </w:tc>
        <w:tc>
          <w:tcPr>
            <w:tcW w:w="1843" w:type="dxa"/>
            <w:vAlign w:val="center"/>
          </w:tcPr>
          <w:p w:rsidR="00777FB1" w:rsidRPr="00E834AC" w:rsidRDefault="00324060" w:rsidP="00954E3A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03.04</w:t>
            </w:r>
            <w:r w:rsidR="0003513D" w:rsidRPr="00E834AC">
              <w:rPr>
                <w:sz w:val="22"/>
                <w:szCs w:val="22"/>
              </w:rPr>
              <w:t>.19</w:t>
            </w:r>
            <w:r w:rsidR="00BC24D1" w:rsidRPr="00E834AC">
              <w:rPr>
                <w:sz w:val="22"/>
                <w:szCs w:val="22"/>
              </w:rPr>
              <w:t>7</w:t>
            </w:r>
            <w:r w:rsidRPr="00E834AC">
              <w:rPr>
                <w:sz w:val="22"/>
                <w:szCs w:val="22"/>
              </w:rPr>
              <w:t>8</w:t>
            </w:r>
          </w:p>
        </w:tc>
        <w:tc>
          <w:tcPr>
            <w:tcW w:w="2268" w:type="dxa"/>
            <w:vAlign w:val="center"/>
          </w:tcPr>
          <w:p w:rsidR="00777FB1" w:rsidRPr="00E834AC" w:rsidRDefault="00324060" w:rsidP="00146A94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Старший продавец</w:t>
            </w:r>
          </w:p>
          <w:p w:rsidR="00324060" w:rsidRPr="00E834AC" w:rsidRDefault="00324060" w:rsidP="00146A94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ИП Акатова Е.А.</w:t>
            </w:r>
          </w:p>
        </w:tc>
        <w:tc>
          <w:tcPr>
            <w:tcW w:w="1559" w:type="dxa"/>
          </w:tcPr>
          <w:p w:rsidR="00777FB1" w:rsidRPr="00E834AC" w:rsidRDefault="00777FB1" w:rsidP="00954E3A">
            <w:pPr>
              <w:jc w:val="center"/>
              <w:rPr>
                <w:sz w:val="22"/>
                <w:szCs w:val="22"/>
              </w:rPr>
            </w:pPr>
          </w:p>
          <w:p w:rsidR="00954E3A" w:rsidRPr="00E834AC" w:rsidRDefault="00954E3A" w:rsidP="00954E3A">
            <w:pPr>
              <w:jc w:val="center"/>
              <w:rPr>
                <w:sz w:val="22"/>
                <w:szCs w:val="22"/>
              </w:rPr>
            </w:pPr>
          </w:p>
          <w:p w:rsidR="00777FB1" w:rsidRPr="00E834AC" w:rsidRDefault="00777FB1" w:rsidP="00954E3A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высшее</w:t>
            </w:r>
          </w:p>
          <w:p w:rsidR="00777FB1" w:rsidRPr="00E834AC" w:rsidRDefault="00777FB1" w:rsidP="00954E3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777FB1" w:rsidRPr="00E834AC" w:rsidRDefault="00777FB1" w:rsidP="003B25A3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конкурсная комиссия*</w:t>
            </w:r>
          </w:p>
        </w:tc>
        <w:tc>
          <w:tcPr>
            <w:tcW w:w="3260" w:type="dxa"/>
            <w:vAlign w:val="center"/>
          </w:tcPr>
          <w:p w:rsidR="00777FB1" w:rsidRPr="00E834AC" w:rsidRDefault="00324060" w:rsidP="0003513D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главный специалист отдела по опеке и попечительству управления образования Администрации ЯМР</w:t>
            </w:r>
          </w:p>
        </w:tc>
      </w:tr>
      <w:tr w:rsidR="007F5845" w:rsidRPr="00CD5188" w:rsidTr="00555EF8">
        <w:trPr>
          <w:trHeight w:val="1534"/>
        </w:trPr>
        <w:tc>
          <w:tcPr>
            <w:tcW w:w="646" w:type="dxa"/>
            <w:vAlign w:val="center"/>
          </w:tcPr>
          <w:p w:rsidR="007F5845" w:rsidRPr="00E834AC" w:rsidRDefault="007F5845" w:rsidP="004D579E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3.</w:t>
            </w:r>
          </w:p>
        </w:tc>
        <w:tc>
          <w:tcPr>
            <w:tcW w:w="2864" w:type="dxa"/>
            <w:vAlign w:val="center"/>
          </w:tcPr>
          <w:p w:rsidR="007F5845" w:rsidRPr="00E834AC" w:rsidRDefault="00BC24D1" w:rsidP="007E7209">
            <w:pPr>
              <w:rPr>
                <w:sz w:val="22"/>
                <w:szCs w:val="22"/>
              </w:rPr>
            </w:pPr>
            <w:proofErr w:type="spellStart"/>
            <w:r w:rsidRPr="00E834AC">
              <w:rPr>
                <w:sz w:val="22"/>
                <w:szCs w:val="22"/>
              </w:rPr>
              <w:t>К</w:t>
            </w:r>
            <w:r w:rsidR="00324060" w:rsidRPr="00E834AC">
              <w:rPr>
                <w:sz w:val="22"/>
                <w:szCs w:val="22"/>
              </w:rPr>
              <w:t>узьмук</w:t>
            </w:r>
            <w:proofErr w:type="spellEnd"/>
            <w:r w:rsidR="00324060" w:rsidRPr="00E834AC">
              <w:rPr>
                <w:sz w:val="22"/>
                <w:szCs w:val="22"/>
              </w:rPr>
              <w:t xml:space="preserve"> Екатерина Владимировна</w:t>
            </w:r>
          </w:p>
        </w:tc>
        <w:tc>
          <w:tcPr>
            <w:tcW w:w="1843" w:type="dxa"/>
            <w:vAlign w:val="center"/>
          </w:tcPr>
          <w:p w:rsidR="007F5845" w:rsidRPr="00E834AC" w:rsidRDefault="00324060" w:rsidP="00954E3A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10.04</w:t>
            </w:r>
            <w:r w:rsidR="007F5845" w:rsidRPr="00E834AC">
              <w:rPr>
                <w:sz w:val="22"/>
                <w:szCs w:val="22"/>
              </w:rPr>
              <w:t>.19</w:t>
            </w:r>
            <w:r w:rsidRPr="00E834AC">
              <w:rPr>
                <w:sz w:val="22"/>
                <w:szCs w:val="22"/>
              </w:rPr>
              <w:t>91</w:t>
            </w:r>
          </w:p>
        </w:tc>
        <w:tc>
          <w:tcPr>
            <w:tcW w:w="2268" w:type="dxa"/>
            <w:vAlign w:val="center"/>
          </w:tcPr>
          <w:p w:rsidR="007F5845" w:rsidRPr="00E834AC" w:rsidRDefault="00555EF8" w:rsidP="00555EF8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Ведущий специалист</w:t>
            </w:r>
            <w:r w:rsidR="00146A94" w:rsidRPr="00E834AC">
              <w:rPr>
                <w:sz w:val="22"/>
                <w:szCs w:val="22"/>
              </w:rPr>
              <w:t xml:space="preserve"> </w:t>
            </w:r>
            <w:r w:rsidRPr="00E834AC">
              <w:rPr>
                <w:sz w:val="22"/>
                <w:szCs w:val="22"/>
              </w:rPr>
              <w:t xml:space="preserve">отдела общего и дополнительного образования </w:t>
            </w:r>
            <w:r w:rsidR="00BC24D1" w:rsidRPr="00E834AC">
              <w:rPr>
                <w:sz w:val="22"/>
                <w:szCs w:val="22"/>
              </w:rPr>
              <w:t xml:space="preserve">управления </w:t>
            </w:r>
            <w:r w:rsidRPr="00E834AC">
              <w:rPr>
                <w:sz w:val="22"/>
                <w:szCs w:val="22"/>
              </w:rPr>
              <w:t>образования</w:t>
            </w:r>
            <w:r w:rsidR="00BC24D1" w:rsidRPr="00E834AC">
              <w:rPr>
                <w:sz w:val="22"/>
                <w:szCs w:val="22"/>
              </w:rPr>
              <w:t xml:space="preserve"> Администрации ЯМР</w:t>
            </w:r>
          </w:p>
        </w:tc>
        <w:tc>
          <w:tcPr>
            <w:tcW w:w="1559" w:type="dxa"/>
          </w:tcPr>
          <w:p w:rsidR="007F5845" w:rsidRPr="00E834AC" w:rsidRDefault="007F5845" w:rsidP="00A9320E">
            <w:pPr>
              <w:jc w:val="center"/>
              <w:rPr>
                <w:sz w:val="22"/>
                <w:szCs w:val="22"/>
              </w:rPr>
            </w:pPr>
          </w:p>
          <w:p w:rsidR="007F5845" w:rsidRPr="00E834AC" w:rsidRDefault="007F5845" w:rsidP="00A9320E">
            <w:pPr>
              <w:jc w:val="center"/>
              <w:rPr>
                <w:sz w:val="22"/>
                <w:szCs w:val="22"/>
              </w:rPr>
            </w:pPr>
          </w:p>
          <w:p w:rsidR="007F5845" w:rsidRPr="00E834AC" w:rsidRDefault="00555EF8" w:rsidP="00A9320E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высшее</w:t>
            </w:r>
          </w:p>
        </w:tc>
        <w:tc>
          <w:tcPr>
            <w:tcW w:w="2127" w:type="dxa"/>
            <w:vAlign w:val="center"/>
          </w:tcPr>
          <w:p w:rsidR="007F5845" w:rsidRPr="00E834AC" w:rsidRDefault="007F5845" w:rsidP="00A9320E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конкурсная комиссия*</w:t>
            </w:r>
            <w:bookmarkStart w:id="0" w:name="_GoBack"/>
            <w:bookmarkEnd w:id="0"/>
          </w:p>
        </w:tc>
        <w:tc>
          <w:tcPr>
            <w:tcW w:w="3260" w:type="dxa"/>
            <w:vAlign w:val="center"/>
          </w:tcPr>
          <w:p w:rsidR="007F5845" w:rsidRPr="00E834AC" w:rsidRDefault="00555EF8" w:rsidP="0003513D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главный специалист отдела по опеке и попечительству управления образования Администрации ЯМР</w:t>
            </w:r>
          </w:p>
        </w:tc>
      </w:tr>
      <w:tr w:rsidR="00BC24D1" w:rsidRPr="00CD5188" w:rsidTr="0049241E">
        <w:trPr>
          <w:trHeight w:val="2029"/>
        </w:trPr>
        <w:tc>
          <w:tcPr>
            <w:tcW w:w="646" w:type="dxa"/>
            <w:vAlign w:val="center"/>
          </w:tcPr>
          <w:p w:rsidR="00BC24D1" w:rsidRPr="00E834AC" w:rsidRDefault="00BC24D1" w:rsidP="004D579E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4.</w:t>
            </w:r>
          </w:p>
        </w:tc>
        <w:tc>
          <w:tcPr>
            <w:tcW w:w="2864" w:type="dxa"/>
            <w:vAlign w:val="center"/>
          </w:tcPr>
          <w:p w:rsidR="00BC24D1" w:rsidRPr="00E834AC" w:rsidRDefault="00555EF8" w:rsidP="007E7209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Москвитина Юлия Анатольевна</w:t>
            </w:r>
          </w:p>
        </w:tc>
        <w:tc>
          <w:tcPr>
            <w:tcW w:w="1843" w:type="dxa"/>
            <w:vAlign w:val="center"/>
          </w:tcPr>
          <w:p w:rsidR="00BC24D1" w:rsidRPr="00E834AC" w:rsidRDefault="00555EF8" w:rsidP="00954E3A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08.07.198</w:t>
            </w:r>
            <w:r w:rsidR="00EE3301" w:rsidRPr="00E834AC">
              <w:rPr>
                <w:sz w:val="22"/>
                <w:szCs w:val="22"/>
              </w:rPr>
              <w:t>6</w:t>
            </w:r>
          </w:p>
        </w:tc>
        <w:tc>
          <w:tcPr>
            <w:tcW w:w="2268" w:type="dxa"/>
            <w:vAlign w:val="center"/>
          </w:tcPr>
          <w:p w:rsidR="00BC24D1" w:rsidRPr="00E834AC" w:rsidRDefault="00555EF8" w:rsidP="00555EF8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 xml:space="preserve">Ведущий специалист учета коммунального ресурса ООО «УК </w:t>
            </w:r>
            <w:proofErr w:type="gramStart"/>
            <w:r w:rsidRPr="00E834AC">
              <w:rPr>
                <w:sz w:val="22"/>
                <w:szCs w:val="22"/>
              </w:rPr>
              <w:t>Альфа-Групп</w:t>
            </w:r>
            <w:proofErr w:type="gramEnd"/>
            <w:r w:rsidRPr="00E834AC">
              <w:rPr>
                <w:sz w:val="22"/>
                <w:szCs w:val="22"/>
              </w:rPr>
              <w:t>»</w:t>
            </w:r>
            <w:r w:rsidR="00EE3301" w:rsidRPr="00E834A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BC24D1" w:rsidRPr="00E834AC" w:rsidRDefault="00EE3301" w:rsidP="00EE3301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высшее</w:t>
            </w:r>
          </w:p>
        </w:tc>
        <w:tc>
          <w:tcPr>
            <w:tcW w:w="2127" w:type="dxa"/>
            <w:vAlign w:val="center"/>
          </w:tcPr>
          <w:p w:rsidR="00BC24D1" w:rsidRPr="00E834AC" w:rsidRDefault="00EE3301" w:rsidP="0049241E">
            <w:pPr>
              <w:jc w:val="center"/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 xml:space="preserve">конкурсная </w:t>
            </w:r>
            <w:r w:rsidR="0049241E" w:rsidRPr="00E834AC">
              <w:rPr>
                <w:sz w:val="22"/>
                <w:szCs w:val="22"/>
              </w:rPr>
              <w:t xml:space="preserve">     </w:t>
            </w:r>
            <w:r w:rsidRPr="00E834AC">
              <w:rPr>
                <w:sz w:val="22"/>
                <w:szCs w:val="22"/>
              </w:rPr>
              <w:t>комиссия*</w:t>
            </w:r>
          </w:p>
        </w:tc>
        <w:tc>
          <w:tcPr>
            <w:tcW w:w="3260" w:type="dxa"/>
            <w:vAlign w:val="center"/>
          </w:tcPr>
          <w:p w:rsidR="00BC24D1" w:rsidRPr="00E834AC" w:rsidRDefault="00E834AC" w:rsidP="0003513D">
            <w:pPr>
              <w:rPr>
                <w:sz w:val="22"/>
                <w:szCs w:val="22"/>
              </w:rPr>
            </w:pPr>
            <w:r w:rsidRPr="00E834AC">
              <w:rPr>
                <w:sz w:val="22"/>
                <w:szCs w:val="22"/>
              </w:rPr>
              <w:t>главный специалист отдела по опеке и попечительству управления образования Администрации ЯМР</w:t>
            </w:r>
          </w:p>
        </w:tc>
      </w:tr>
    </w:tbl>
    <w:p w:rsidR="00061AAA" w:rsidRDefault="00B26AED" w:rsidP="00B26AED">
      <w:pPr>
        <w:pStyle w:val="aa"/>
        <w:jc w:val="both"/>
        <w:rPr>
          <w:rFonts w:ascii="Times New Roman" w:hAnsi="Times New Roman"/>
          <w:lang w:val="ru-RU"/>
        </w:rPr>
      </w:pPr>
      <w:r w:rsidRPr="00CD5188">
        <w:rPr>
          <w:rFonts w:ascii="Times New Roman" w:hAnsi="Times New Roman"/>
          <w:lang w:val="ru-RU"/>
        </w:rPr>
        <w:t>*</w:t>
      </w:r>
      <w:r w:rsidR="0003513D" w:rsidRPr="00CD5188">
        <w:rPr>
          <w:lang w:val="ru-RU"/>
        </w:rPr>
        <w:t xml:space="preserve"> </w:t>
      </w:r>
      <w:proofErr w:type="gramStart"/>
      <w:r w:rsidR="0003513D" w:rsidRPr="00CD5188">
        <w:rPr>
          <w:rFonts w:ascii="Times New Roman" w:hAnsi="Times New Roman"/>
          <w:lang w:val="ru-RU"/>
        </w:rPr>
        <w:t>конкурсная</w:t>
      </w:r>
      <w:proofErr w:type="gramEnd"/>
      <w:r w:rsidR="0003513D" w:rsidRPr="00CD5188">
        <w:rPr>
          <w:rFonts w:ascii="Times New Roman" w:hAnsi="Times New Roman"/>
          <w:lang w:val="ru-RU"/>
        </w:rPr>
        <w:t xml:space="preserve"> комиссия по проведению конкурса на </w:t>
      </w:r>
      <w:r w:rsidR="00E834AC">
        <w:rPr>
          <w:rFonts w:ascii="Times New Roman" w:hAnsi="Times New Roman"/>
          <w:lang w:val="ru-RU"/>
        </w:rPr>
        <w:t>замещение вакантной должности муниципальной службы</w:t>
      </w:r>
      <w:r w:rsidR="00954E3A" w:rsidRPr="00CD5188">
        <w:rPr>
          <w:rFonts w:ascii="Times New Roman" w:hAnsi="Times New Roman"/>
          <w:lang w:val="ru-RU"/>
        </w:rPr>
        <w:t xml:space="preserve"> </w:t>
      </w:r>
      <w:r w:rsidR="00B9168A">
        <w:rPr>
          <w:rFonts w:ascii="Times New Roman" w:hAnsi="Times New Roman"/>
          <w:lang w:val="ru-RU"/>
        </w:rPr>
        <w:t>главного</w:t>
      </w:r>
      <w:r w:rsidR="00B9168A" w:rsidRPr="00B9168A">
        <w:rPr>
          <w:rFonts w:ascii="Times New Roman" w:hAnsi="Times New Roman"/>
          <w:lang w:val="ru-RU"/>
        </w:rPr>
        <w:t xml:space="preserve"> специалист</w:t>
      </w:r>
      <w:r w:rsidR="00B9168A">
        <w:rPr>
          <w:rFonts w:ascii="Times New Roman" w:hAnsi="Times New Roman"/>
          <w:lang w:val="ru-RU"/>
        </w:rPr>
        <w:t>а</w:t>
      </w:r>
      <w:r w:rsidR="00B9168A" w:rsidRPr="00B9168A">
        <w:rPr>
          <w:rFonts w:ascii="Times New Roman" w:hAnsi="Times New Roman"/>
          <w:lang w:val="ru-RU"/>
        </w:rPr>
        <w:t xml:space="preserve"> отдела по </w:t>
      </w:r>
      <w:r w:rsidR="00E834AC">
        <w:rPr>
          <w:rFonts w:ascii="Times New Roman" w:hAnsi="Times New Roman"/>
          <w:lang w:val="ru-RU"/>
        </w:rPr>
        <w:t>опеке и попечительству</w:t>
      </w:r>
      <w:r w:rsidR="00B9168A" w:rsidRPr="00B9168A">
        <w:rPr>
          <w:rFonts w:ascii="Times New Roman" w:hAnsi="Times New Roman"/>
          <w:lang w:val="ru-RU"/>
        </w:rPr>
        <w:t xml:space="preserve"> управления </w:t>
      </w:r>
      <w:r w:rsidR="00E834AC">
        <w:rPr>
          <w:rFonts w:ascii="Times New Roman" w:hAnsi="Times New Roman"/>
          <w:lang w:val="ru-RU"/>
        </w:rPr>
        <w:t>образования</w:t>
      </w:r>
      <w:r w:rsidR="00B9168A" w:rsidRPr="00B9168A">
        <w:rPr>
          <w:rFonts w:ascii="Times New Roman" w:hAnsi="Times New Roman"/>
          <w:lang w:val="ru-RU"/>
        </w:rPr>
        <w:t xml:space="preserve"> Администрации ЯМР</w:t>
      </w:r>
      <w:r w:rsidR="00B9168A">
        <w:rPr>
          <w:rFonts w:ascii="Times New Roman" w:hAnsi="Times New Roman"/>
          <w:lang w:val="ru-RU"/>
        </w:rPr>
        <w:t>, протокол от 2</w:t>
      </w:r>
      <w:r w:rsidR="00E834AC">
        <w:rPr>
          <w:rFonts w:ascii="Times New Roman" w:hAnsi="Times New Roman"/>
          <w:lang w:val="ru-RU"/>
        </w:rPr>
        <w:t>5</w:t>
      </w:r>
      <w:r w:rsidR="0023636F">
        <w:rPr>
          <w:rFonts w:ascii="Times New Roman" w:hAnsi="Times New Roman"/>
          <w:lang w:val="ru-RU"/>
        </w:rPr>
        <w:t>.09</w:t>
      </w:r>
      <w:r w:rsidR="0003513D" w:rsidRPr="00CD5188">
        <w:rPr>
          <w:rFonts w:ascii="Times New Roman" w:hAnsi="Times New Roman"/>
          <w:lang w:val="ru-RU"/>
        </w:rPr>
        <w:t>.2019.</w:t>
      </w:r>
    </w:p>
    <w:sectPr w:rsidR="00061AAA" w:rsidSect="00E834AC">
      <w:pgSz w:w="16838" w:h="11906" w:orient="landscape" w:code="9"/>
      <w:pgMar w:top="568" w:right="73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894" w:rsidRDefault="00487894">
      <w:r>
        <w:separator/>
      </w:r>
    </w:p>
  </w:endnote>
  <w:endnote w:type="continuationSeparator" w:id="0">
    <w:p w:rsidR="00487894" w:rsidRDefault="00487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894" w:rsidRDefault="00487894">
      <w:r>
        <w:separator/>
      </w:r>
    </w:p>
  </w:footnote>
  <w:footnote w:type="continuationSeparator" w:id="0">
    <w:p w:rsidR="00487894" w:rsidRDefault="004878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1CC" w:rsidRDefault="007E31CC" w:rsidP="00CE6C8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t>3</w:t>
    </w:r>
  </w:p>
  <w:p w:rsidR="007E31CC" w:rsidRDefault="007E31C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1CC" w:rsidRDefault="007E31CC" w:rsidP="00CE6C8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t>2</w:t>
    </w:r>
  </w:p>
  <w:p w:rsidR="007E31CC" w:rsidRDefault="007E31C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137BA"/>
    <w:multiLevelType w:val="singleLevel"/>
    <w:tmpl w:val="2D6C12A8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</w:abstractNum>
  <w:abstractNum w:abstractNumId="1">
    <w:nsid w:val="0EC419A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2DCB6EEF"/>
    <w:multiLevelType w:val="singleLevel"/>
    <w:tmpl w:val="16B0B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>
    <w:nsid w:val="3874763B"/>
    <w:multiLevelType w:val="hybridMultilevel"/>
    <w:tmpl w:val="8346B6E0"/>
    <w:lvl w:ilvl="0" w:tplc="5DF4CD14">
      <w:start w:val="1"/>
      <w:numFmt w:val="decimal"/>
      <w:lvlText w:val="%1."/>
      <w:lvlJc w:val="left"/>
      <w:pPr>
        <w:tabs>
          <w:tab w:val="num" w:pos="1497"/>
        </w:tabs>
        <w:ind w:left="1497" w:hanging="930"/>
      </w:pPr>
      <w:rPr>
        <w:rFonts w:hint="default"/>
      </w:rPr>
    </w:lvl>
    <w:lvl w:ilvl="1" w:tplc="10E44C56">
      <w:numFmt w:val="none"/>
      <w:lvlText w:val=""/>
      <w:lvlJc w:val="left"/>
      <w:pPr>
        <w:tabs>
          <w:tab w:val="num" w:pos="360"/>
        </w:tabs>
      </w:pPr>
    </w:lvl>
    <w:lvl w:ilvl="2" w:tplc="F61C554A">
      <w:numFmt w:val="none"/>
      <w:lvlText w:val=""/>
      <w:lvlJc w:val="left"/>
      <w:pPr>
        <w:tabs>
          <w:tab w:val="num" w:pos="360"/>
        </w:tabs>
      </w:pPr>
    </w:lvl>
    <w:lvl w:ilvl="3" w:tplc="7C30C2D4">
      <w:numFmt w:val="none"/>
      <w:lvlText w:val=""/>
      <w:lvlJc w:val="left"/>
      <w:pPr>
        <w:tabs>
          <w:tab w:val="num" w:pos="360"/>
        </w:tabs>
      </w:pPr>
    </w:lvl>
    <w:lvl w:ilvl="4" w:tplc="DDE8B6C4">
      <w:numFmt w:val="none"/>
      <w:lvlText w:val=""/>
      <w:lvlJc w:val="left"/>
      <w:pPr>
        <w:tabs>
          <w:tab w:val="num" w:pos="360"/>
        </w:tabs>
      </w:pPr>
    </w:lvl>
    <w:lvl w:ilvl="5" w:tplc="EC3A01C4">
      <w:numFmt w:val="none"/>
      <w:lvlText w:val=""/>
      <w:lvlJc w:val="left"/>
      <w:pPr>
        <w:tabs>
          <w:tab w:val="num" w:pos="360"/>
        </w:tabs>
      </w:pPr>
    </w:lvl>
    <w:lvl w:ilvl="6" w:tplc="360CBC52">
      <w:numFmt w:val="none"/>
      <w:lvlText w:val=""/>
      <w:lvlJc w:val="left"/>
      <w:pPr>
        <w:tabs>
          <w:tab w:val="num" w:pos="360"/>
        </w:tabs>
      </w:pPr>
    </w:lvl>
    <w:lvl w:ilvl="7" w:tplc="35D0C912">
      <w:numFmt w:val="none"/>
      <w:lvlText w:val=""/>
      <w:lvlJc w:val="left"/>
      <w:pPr>
        <w:tabs>
          <w:tab w:val="num" w:pos="360"/>
        </w:tabs>
      </w:pPr>
    </w:lvl>
    <w:lvl w:ilvl="8" w:tplc="4ED6DBDA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3B253442"/>
    <w:multiLevelType w:val="hybridMultilevel"/>
    <w:tmpl w:val="EBD045B8"/>
    <w:lvl w:ilvl="0" w:tplc="1DC43D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8"/>
      </w:rPr>
    </w:lvl>
    <w:lvl w:ilvl="1" w:tplc="46BCFB4A">
      <w:numFmt w:val="none"/>
      <w:lvlText w:val=""/>
      <w:lvlJc w:val="left"/>
      <w:pPr>
        <w:tabs>
          <w:tab w:val="num" w:pos="360"/>
        </w:tabs>
      </w:pPr>
    </w:lvl>
    <w:lvl w:ilvl="2" w:tplc="E3689EB4">
      <w:numFmt w:val="none"/>
      <w:lvlText w:val=""/>
      <w:lvlJc w:val="left"/>
      <w:pPr>
        <w:tabs>
          <w:tab w:val="num" w:pos="360"/>
        </w:tabs>
      </w:pPr>
    </w:lvl>
    <w:lvl w:ilvl="3" w:tplc="0E0E8DB2">
      <w:numFmt w:val="none"/>
      <w:lvlText w:val=""/>
      <w:lvlJc w:val="left"/>
      <w:pPr>
        <w:tabs>
          <w:tab w:val="num" w:pos="360"/>
        </w:tabs>
      </w:pPr>
    </w:lvl>
    <w:lvl w:ilvl="4" w:tplc="602E540A">
      <w:numFmt w:val="none"/>
      <w:lvlText w:val=""/>
      <w:lvlJc w:val="left"/>
      <w:pPr>
        <w:tabs>
          <w:tab w:val="num" w:pos="360"/>
        </w:tabs>
      </w:pPr>
    </w:lvl>
    <w:lvl w:ilvl="5" w:tplc="650C0D4A">
      <w:numFmt w:val="none"/>
      <w:lvlText w:val=""/>
      <w:lvlJc w:val="left"/>
      <w:pPr>
        <w:tabs>
          <w:tab w:val="num" w:pos="360"/>
        </w:tabs>
      </w:pPr>
    </w:lvl>
    <w:lvl w:ilvl="6" w:tplc="4CE08214">
      <w:numFmt w:val="none"/>
      <w:lvlText w:val=""/>
      <w:lvlJc w:val="left"/>
      <w:pPr>
        <w:tabs>
          <w:tab w:val="num" w:pos="360"/>
        </w:tabs>
      </w:pPr>
    </w:lvl>
    <w:lvl w:ilvl="7" w:tplc="CEB6BB44">
      <w:numFmt w:val="none"/>
      <w:lvlText w:val=""/>
      <w:lvlJc w:val="left"/>
      <w:pPr>
        <w:tabs>
          <w:tab w:val="num" w:pos="360"/>
        </w:tabs>
      </w:pPr>
    </w:lvl>
    <w:lvl w:ilvl="8" w:tplc="9EE68F3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42416DF5"/>
    <w:multiLevelType w:val="hybridMultilevel"/>
    <w:tmpl w:val="35FEE1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637DDB"/>
    <w:multiLevelType w:val="singleLevel"/>
    <w:tmpl w:val="14D4896C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405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857"/>
    <w:rsid w:val="000045B2"/>
    <w:rsid w:val="00007D9D"/>
    <w:rsid w:val="0001457E"/>
    <w:rsid w:val="00023BF1"/>
    <w:rsid w:val="0003513D"/>
    <w:rsid w:val="000372C8"/>
    <w:rsid w:val="00043FE0"/>
    <w:rsid w:val="00061AAA"/>
    <w:rsid w:val="00062049"/>
    <w:rsid w:val="00071DF7"/>
    <w:rsid w:val="00074A89"/>
    <w:rsid w:val="00082130"/>
    <w:rsid w:val="0008225F"/>
    <w:rsid w:val="00087EAC"/>
    <w:rsid w:val="00095241"/>
    <w:rsid w:val="000A09F9"/>
    <w:rsid w:val="000A5AF7"/>
    <w:rsid w:val="000B6232"/>
    <w:rsid w:val="000B66C9"/>
    <w:rsid w:val="000C54FC"/>
    <w:rsid w:val="000C7D47"/>
    <w:rsid w:val="000E1857"/>
    <w:rsid w:val="00116169"/>
    <w:rsid w:val="0011681D"/>
    <w:rsid w:val="00125FE6"/>
    <w:rsid w:val="0012733F"/>
    <w:rsid w:val="0012739D"/>
    <w:rsid w:val="00127682"/>
    <w:rsid w:val="00135C8A"/>
    <w:rsid w:val="00137CC4"/>
    <w:rsid w:val="00146A94"/>
    <w:rsid w:val="00156EC5"/>
    <w:rsid w:val="00163AFA"/>
    <w:rsid w:val="00176647"/>
    <w:rsid w:val="00193045"/>
    <w:rsid w:val="001A0584"/>
    <w:rsid w:val="001A2A51"/>
    <w:rsid w:val="001A442E"/>
    <w:rsid w:val="001A612F"/>
    <w:rsid w:val="001A6573"/>
    <w:rsid w:val="001C2257"/>
    <w:rsid w:val="001D0D51"/>
    <w:rsid w:val="001D3AE5"/>
    <w:rsid w:val="001D441B"/>
    <w:rsid w:val="001D4EE4"/>
    <w:rsid w:val="001E17AF"/>
    <w:rsid w:val="001F1AE1"/>
    <w:rsid w:val="001F414B"/>
    <w:rsid w:val="001F679D"/>
    <w:rsid w:val="00207CB9"/>
    <w:rsid w:val="0022554A"/>
    <w:rsid w:val="00226CD7"/>
    <w:rsid w:val="0023636F"/>
    <w:rsid w:val="00245A42"/>
    <w:rsid w:val="002467AC"/>
    <w:rsid w:val="00250D35"/>
    <w:rsid w:val="00252AB5"/>
    <w:rsid w:val="002620AF"/>
    <w:rsid w:val="00265B03"/>
    <w:rsid w:val="00277AF0"/>
    <w:rsid w:val="00284F87"/>
    <w:rsid w:val="002A29B7"/>
    <w:rsid w:val="002A6141"/>
    <w:rsid w:val="002B3508"/>
    <w:rsid w:val="002B5CE4"/>
    <w:rsid w:val="002B6BF2"/>
    <w:rsid w:val="002C4706"/>
    <w:rsid w:val="002C76A0"/>
    <w:rsid w:val="002D2077"/>
    <w:rsid w:val="002D698B"/>
    <w:rsid w:val="002E5680"/>
    <w:rsid w:val="002F57F9"/>
    <w:rsid w:val="00324060"/>
    <w:rsid w:val="00325655"/>
    <w:rsid w:val="0032589B"/>
    <w:rsid w:val="00327A96"/>
    <w:rsid w:val="003326FA"/>
    <w:rsid w:val="00345317"/>
    <w:rsid w:val="00351D22"/>
    <w:rsid w:val="0036608C"/>
    <w:rsid w:val="00375AEF"/>
    <w:rsid w:val="003774D4"/>
    <w:rsid w:val="00383B96"/>
    <w:rsid w:val="00397C54"/>
    <w:rsid w:val="003A10EC"/>
    <w:rsid w:val="003A432B"/>
    <w:rsid w:val="003B652F"/>
    <w:rsid w:val="003C36B3"/>
    <w:rsid w:val="003C7A6F"/>
    <w:rsid w:val="003D66BA"/>
    <w:rsid w:val="003E1834"/>
    <w:rsid w:val="003E4444"/>
    <w:rsid w:val="003E639F"/>
    <w:rsid w:val="003F04B8"/>
    <w:rsid w:val="003F09DD"/>
    <w:rsid w:val="003F4E25"/>
    <w:rsid w:val="003F72E9"/>
    <w:rsid w:val="004033CF"/>
    <w:rsid w:val="00404268"/>
    <w:rsid w:val="00415AE9"/>
    <w:rsid w:val="004176C6"/>
    <w:rsid w:val="004229FA"/>
    <w:rsid w:val="00426275"/>
    <w:rsid w:val="00426C2D"/>
    <w:rsid w:val="0043519C"/>
    <w:rsid w:val="0043723C"/>
    <w:rsid w:val="00441708"/>
    <w:rsid w:val="00442E78"/>
    <w:rsid w:val="00446A84"/>
    <w:rsid w:val="0045235E"/>
    <w:rsid w:val="00456036"/>
    <w:rsid w:val="0047035E"/>
    <w:rsid w:val="00470F8E"/>
    <w:rsid w:val="004748B5"/>
    <w:rsid w:val="00474BB4"/>
    <w:rsid w:val="00487894"/>
    <w:rsid w:val="0049241E"/>
    <w:rsid w:val="00494BD7"/>
    <w:rsid w:val="004D24A9"/>
    <w:rsid w:val="004D579E"/>
    <w:rsid w:val="004E1DC8"/>
    <w:rsid w:val="004E32FE"/>
    <w:rsid w:val="004E3995"/>
    <w:rsid w:val="004E6337"/>
    <w:rsid w:val="004E7681"/>
    <w:rsid w:val="004F44EF"/>
    <w:rsid w:val="00500B9E"/>
    <w:rsid w:val="00501E08"/>
    <w:rsid w:val="00504E37"/>
    <w:rsid w:val="005122DC"/>
    <w:rsid w:val="00520092"/>
    <w:rsid w:val="00527F6D"/>
    <w:rsid w:val="0054393E"/>
    <w:rsid w:val="005523D1"/>
    <w:rsid w:val="00552BDD"/>
    <w:rsid w:val="00553762"/>
    <w:rsid w:val="00555EF8"/>
    <w:rsid w:val="005620C6"/>
    <w:rsid w:val="0056291E"/>
    <w:rsid w:val="0057378B"/>
    <w:rsid w:val="00581E45"/>
    <w:rsid w:val="005853A7"/>
    <w:rsid w:val="005A12E3"/>
    <w:rsid w:val="005A2FF1"/>
    <w:rsid w:val="005A331C"/>
    <w:rsid w:val="005A336D"/>
    <w:rsid w:val="005A429B"/>
    <w:rsid w:val="005A42B7"/>
    <w:rsid w:val="005A5479"/>
    <w:rsid w:val="005A6A9A"/>
    <w:rsid w:val="005B5DC3"/>
    <w:rsid w:val="005D4218"/>
    <w:rsid w:val="005E03D2"/>
    <w:rsid w:val="005E16B5"/>
    <w:rsid w:val="005E5B19"/>
    <w:rsid w:val="005F1F6A"/>
    <w:rsid w:val="005F5CE9"/>
    <w:rsid w:val="005F5E21"/>
    <w:rsid w:val="005F6542"/>
    <w:rsid w:val="00616C3A"/>
    <w:rsid w:val="006268ED"/>
    <w:rsid w:val="00632406"/>
    <w:rsid w:val="00652126"/>
    <w:rsid w:val="00656A69"/>
    <w:rsid w:val="00660925"/>
    <w:rsid w:val="00661069"/>
    <w:rsid w:val="006822AC"/>
    <w:rsid w:val="00686625"/>
    <w:rsid w:val="00687137"/>
    <w:rsid w:val="006974F3"/>
    <w:rsid w:val="006A23FE"/>
    <w:rsid w:val="006A3CC6"/>
    <w:rsid w:val="006B453B"/>
    <w:rsid w:val="006C60C0"/>
    <w:rsid w:val="006D0848"/>
    <w:rsid w:val="006D2B33"/>
    <w:rsid w:val="006D38F6"/>
    <w:rsid w:val="006E025D"/>
    <w:rsid w:val="006E3D9E"/>
    <w:rsid w:val="006E6FE3"/>
    <w:rsid w:val="006F14B5"/>
    <w:rsid w:val="00700EC4"/>
    <w:rsid w:val="00720B9A"/>
    <w:rsid w:val="00723A81"/>
    <w:rsid w:val="007314B8"/>
    <w:rsid w:val="00732757"/>
    <w:rsid w:val="00732BC3"/>
    <w:rsid w:val="00733C93"/>
    <w:rsid w:val="00746DAF"/>
    <w:rsid w:val="00752D83"/>
    <w:rsid w:val="007540F6"/>
    <w:rsid w:val="00757736"/>
    <w:rsid w:val="00763E16"/>
    <w:rsid w:val="0077135E"/>
    <w:rsid w:val="00777FB1"/>
    <w:rsid w:val="00784319"/>
    <w:rsid w:val="00791B68"/>
    <w:rsid w:val="007B162A"/>
    <w:rsid w:val="007B6573"/>
    <w:rsid w:val="007B746E"/>
    <w:rsid w:val="007C3A19"/>
    <w:rsid w:val="007C74D2"/>
    <w:rsid w:val="007E31CC"/>
    <w:rsid w:val="007E7146"/>
    <w:rsid w:val="007E7209"/>
    <w:rsid w:val="007F559F"/>
    <w:rsid w:val="007F5845"/>
    <w:rsid w:val="007F6EE6"/>
    <w:rsid w:val="00804011"/>
    <w:rsid w:val="00807946"/>
    <w:rsid w:val="00811139"/>
    <w:rsid w:val="00813D34"/>
    <w:rsid w:val="008179AA"/>
    <w:rsid w:val="008209E1"/>
    <w:rsid w:val="0082424C"/>
    <w:rsid w:val="00834CD7"/>
    <w:rsid w:val="00837DAE"/>
    <w:rsid w:val="00840400"/>
    <w:rsid w:val="00844475"/>
    <w:rsid w:val="0084578F"/>
    <w:rsid w:val="008504A7"/>
    <w:rsid w:val="00870ECE"/>
    <w:rsid w:val="00880895"/>
    <w:rsid w:val="00881F47"/>
    <w:rsid w:val="00884F48"/>
    <w:rsid w:val="008859F2"/>
    <w:rsid w:val="0089025D"/>
    <w:rsid w:val="008918B6"/>
    <w:rsid w:val="008947F1"/>
    <w:rsid w:val="008B6B51"/>
    <w:rsid w:val="008D0518"/>
    <w:rsid w:val="008E0313"/>
    <w:rsid w:val="008E2802"/>
    <w:rsid w:val="008E6F36"/>
    <w:rsid w:val="008F193C"/>
    <w:rsid w:val="008F2223"/>
    <w:rsid w:val="008F4F00"/>
    <w:rsid w:val="009071ED"/>
    <w:rsid w:val="00932757"/>
    <w:rsid w:val="00936F29"/>
    <w:rsid w:val="00943006"/>
    <w:rsid w:val="00946377"/>
    <w:rsid w:val="009510E2"/>
    <w:rsid w:val="009525DD"/>
    <w:rsid w:val="00954E3A"/>
    <w:rsid w:val="00955B57"/>
    <w:rsid w:val="00974774"/>
    <w:rsid w:val="0097565A"/>
    <w:rsid w:val="009864FD"/>
    <w:rsid w:val="00986938"/>
    <w:rsid w:val="00987E91"/>
    <w:rsid w:val="00992313"/>
    <w:rsid w:val="0099350D"/>
    <w:rsid w:val="009A17BE"/>
    <w:rsid w:val="009B6928"/>
    <w:rsid w:val="009C4067"/>
    <w:rsid w:val="009C58EE"/>
    <w:rsid w:val="009D2D9E"/>
    <w:rsid w:val="009E0843"/>
    <w:rsid w:val="009E4C3D"/>
    <w:rsid w:val="009E61B8"/>
    <w:rsid w:val="00A04E6F"/>
    <w:rsid w:val="00A11327"/>
    <w:rsid w:val="00A13660"/>
    <w:rsid w:val="00A1533B"/>
    <w:rsid w:val="00A16C22"/>
    <w:rsid w:val="00A205A2"/>
    <w:rsid w:val="00A21D44"/>
    <w:rsid w:val="00A247B5"/>
    <w:rsid w:val="00A26546"/>
    <w:rsid w:val="00A3223A"/>
    <w:rsid w:val="00A364FA"/>
    <w:rsid w:val="00A40E0B"/>
    <w:rsid w:val="00A54D8A"/>
    <w:rsid w:val="00A735B1"/>
    <w:rsid w:val="00A80CA5"/>
    <w:rsid w:val="00A82FF6"/>
    <w:rsid w:val="00AC0E55"/>
    <w:rsid w:val="00AC7ACC"/>
    <w:rsid w:val="00AD2AB8"/>
    <w:rsid w:val="00AD4438"/>
    <w:rsid w:val="00AD5E71"/>
    <w:rsid w:val="00AE42B1"/>
    <w:rsid w:val="00AF544A"/>
    <w:rsid w:val="00AF7CCB"/>
    <w:rsid w:val="00B100AA"/>
    <w:rsid w:val="00B16DFE"/>
    <w:rsid w:val="00B17233"/>
    <w:rsid w:val="00B244A4"/>
    <w:rsid w:val="00B26AED"/>
    <w:rsid w:val="00B26DCF"/>
    <w:rsid w:val="00B304F8"/>
    <w:rsid w:val="00B733E2"/>
    <w:rsid w:val="00B765D9"/>
    <w:rsid w:val="00B83AD9"/>
    <w:rsid w:val="00B9168A"/>
    <w:rsid w:val="00B97416"/>
    <w:rsid w:val="00BA2A53"/>
    <w:rsid w:val="00BA6F1C"/>
    <w:rsid w:val="00BB0D13"/>
    <w:rsid w:val="00BB17DB"/>
    <w:rsid w:val="00BC0EC2"/>
    <w:rsid w:val="00BC24D1"/>
    <w:rsid w:val="00BD2011"/>
    <w:rsid w:val="00BD32B6"/>
    <w:rsid w:val="00BD5E67"/>
    <w:rsid w:val="00BD6E97"/>
    <w:rsid w:val="00BF5D6E"/>
    <w:rsid w:val="00BF6045"/>
    <w:rsid w:val="00C017BF"/>
    <w:rsid w:val="00C01888"/>
    <w:rsid w:val="00C06014"/>
    <w:rsid w:val="00C07A0C"/>
    <w:rsid w:val="00C11ABC"/>
    <w:rsid w:val="00C202F7"/>
    <w:rsid w:val="00C258B7"/>
    <w:rsid w:val="00C26650"/>
    <w:rsid w:val="00C37601"/>
    <w:rsid w:val="00C37D11"/>
    <w:rsid w:val="00C41925"/>
    <w:rsid w:val="00C45246"/>
    <w:rsid w:val="00C47FDC"/>
    <w:rsid w:val="00C56128"/>
    <w:rsid w:val="00C62114"/>
    <w:rsid w:val="00C71AEA"/>
    <w:rsid w:val="00C86C85"/>
    <w:rsid w:val="00C90151"/>
    <w:rsid w:val="00C90714"/>
    <w:rsid w:val="00C9148E"/>
    <w:rsid w:val="00CA1392"/>
    <w:rsid w:val="00CA2602"/>
    <w:rsid w:val="00CA55AC"/>
    <w:rsid w:val="00CC0F76"/>
    <w:rsid w:val="00CC36AF"/>
    <w:rsid w:val="00CD5188"/>
    <w:rsid w:val="00CE6C82"/>
    <w:rsid w:val="00D11AAB"/>
    <w:rsid w:val="00D23C46"/>
    <w:rsid w:val="00D279C2"/>
    <w:rsid w:val="00D30636"/>
    <w:rsid w:val="00D4197F"/>
    <w:rsid w:val="00D459B2"/>
    <w:rsid w:val="00D51CBD"/>
    <w:rsid w:val="00D60EA8"/>
    <w:rsid w:val="00D65504"/>
    <w:rsid w:val="00D728F9"/>
    <w:rsid w:val="00D86C3C"/>
    <w:rsid w:val="00D94678"/>
    <w:rsid w:val="00D95E27"/>
    <w:rsid w:val="00D960F3"/>
    <w:rsid w:val="00DA62AF"/>
    <w:rsid w:val="00DB7285"/>
    <w:rsid w:val="00DB780B"/>
    <w:rsid w:val="00DC7B6B"/>
    <w:rsid w:val="00DC7E10"/>
    <w:rsid w:val="00DD0F8D"/>
    <w:rsid w:val="00DD499E"/>
    <w:rsid w:val="00DE620D"/>
    <w:rsid w:val="00DF4599"/>
    <w:rsid w:val="00E04851"/>
    <w:rsid w:val="00E049B7"/>
    <w:rsid w:val="00E11F26"/>
    <w:rsid w:val="00E12D83"/>
    <w:rsid w:val="00E20716"/>
    <w:rsid w:val="00E20F69"/>
    <w:rsid w:val="00E311D0"/>
    <w:rsid w:val="00E36E70"/>
    <w:rsid w:val="00E62CFD"/>
    <w:rsid w:val="00E63732"/>
    <w:rsid w:val="00E662CB"/>
    <w:rsid w:val="00E733A5"/>
    <w:rsid w:val="00E75786"/>
    <w:rsid w:val="00E82D0B"/>
    <w:rsid w:val="00E834AC"/>
    <w:rsid w:val="00EA4186"/>
    <w:rsid w:val="00EA50C1"/>
    <w:rsid w:val="00EA7FFB"/>
    <w:rsid w:val="00EB0C8B"/>
    <w:rsid w:val="00EC1537"/>
    <w:rsid w:val="00ED36BC"/>
    <w:rsid w:val="00ED3DCD"/>
    <w:rsid w:val="00EE0761"/>
    <w:rsid w:val="00EE1EEE"/>
    <w:rsid w:val="00EE3301"/>
    <w:rsid w:val="00EF231A"/>
    <w:rsid w:val="00EF4E17"/>
    <w:rsid w:val="00F02938"/>
    <w:rsid w:val="00F0664C"/>
    <w:rsid w:val="00F16B90"/>
    <w:rsid w:val="00F201AE"/>
    <w:rsid w:val="00F27391"/>
    <w:rsid w:val="00F3319C"/>
    <w:rsid w:val="00F4031A"/>
    <w:rsid w:val="00F4061F"/>
    <w:rsid w:val="00F531B6"/>
    <w:rsid w:val="00F54832"/>
    <w:rsid w:val="00F64418"/>
    <w:rsid w:val="00F65134"/>
    <w:rsid w:val="00F652A2"/>
    <w:rsid w:val="00F7049E"/>
    <w:rsid w:val="00F74EF1"/>
    <w:rsid w:val="00F81499"/>
    <w:rsid w:val="00F9680C"/>
    <w:rsid w:val="00FA521A"/>
    <w:rsid w:val="00FA5B04"/>
    <w:rsid w:val="00FB315C"/>
    <w:rsid w:val="00FB5924"/>
    <w:rsid w:val="00FB5F0C"/>
    <w:rsid w:val="00FB6D13"/>
    <w:rsid w:val="00FB78F1"/>
    <w:rsid w:val="00FC009E"/>
    <w:rsid w:val="00FC3358"/>
    <w:rsid w:val="00FD1C9F"/>
    <w:rsid w:val="00FD72AC"/>
    <w:rsid w:val="00FF1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0B9E"/>
  </w:style>
  <w:style w:type="paragraph" w:styleId="1">
    <w:name w:val="heading 1"/>
    <w:basedOn w:val="a"/>
    <w:next w:val="a"/>
    <w:qFormat/>
    <w:rsid w:val="00494BD7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94BD7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494BD7"/>
    <w:pPr>
      <w:keepNext/>
      <w:outlineLvl w:val="2"/>
    </w:pPr>
    <w:rPr>
      <w:snapToGrid w:val="0"/>
      <w:color w:val="000000"/>
      <w:sz w:val="28"/>
    </w:rPr>
  </w:style>
  <w:style w:type="paragraph" w:styleId="4">
    <w:name w:val="heading 4"/>
    <w:basedOn w:val="a"/>
    <w:next w:val="a"/>
    <w:qFormat/>
    <w:rsid w:val="00494BD7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494BD7"/>
    <w:pPr>
      <w:keepNext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94BD7"/>
    <w:pPr>
      <w:ind w:left="705"/>
    </w:pPr>
    <w:rPr>
      <w:sz w:val="28"/>
    </w:rPr>
  </w:style>
  <w:style w:type="paragraph" w:styleId="20">
    <w:name w:val="Body Text Indent 2"/>
    <w:basedOn w:val="a"/>
    <w:rsid w:val="00494BD7"/>
    <w:pPr>
      <w:ind w:firstLine="709"/>
      <w:jc w:val="both"/>
    </w:pPr>
    <w:rPr>
      <w:sz w:val="28"/>
    </w:rPr>
  </w:style>
  <w:style w:type="paragraph" w:styleId="a4">
    <w:name w:val="Plain Text"/>
    <w:basedOn w:val="a"/>
    <w:rsid w:val="00494BD7"/>
    <w:rPr>
      <w:rFonts w:ascii="Courier New" w:hAnsi="Courier New"/>
    </w:rPr>
  </w:style>
  <w:style w:type="paragraph" w:styleId="30">
    <w:name w:val="Body Text Indent 3"/>
    <w:basedOn w:val="a"/>
    <w:rsid w:val="00494BD7"/>
    <w:pPr>
      <w:tabs>
        <w:tab w:val="num" w:pos="1134"/>
      </w:tabs>
      <w:ind w:firstLine="567"/>
      <w:jc w:val="both"/>
    </w:pPr>
    <w:rPr>
      <w:sz w:val="28"/>
    </w:rPr>
  </w:style>
  <w:style w:type="paragraph" w:styleId="a5">
    <w:name w:val="Balloon Text"/>
    <w:basedOn w:val="a"/>
    <w:semiHidden/>
    <w:rsid w:val="00DA62AF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C017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B304F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304F8"/>
  </w:style>
  <w:style w:type="paragraph" w:styleId="a9">
    <w:name w:val="footer"/>
    <w:basedOn w:val="a"/>
    <w:rsid w:val="00B304F8"/>
    <w:pPr>
      <w:tabs>
        <w:tab w:val="center" w:pos="4677"/>
        <w:tab w:val="right" w:pos="9355"/>
      </w:tabs>
    </w:pPr>
  </w:style>
  <w:style w:type="paragraph" w:styleId="aa">
    <w:name w:val="No Spacing"/>
    <w:uiPriority w:val="1"/>
    <w:qFormat/>
    <w:rsid w:val="005E5B19"/>
    <w:rPr>
      <w:rFonts w:ascii="Calibri" w:hAnsi="Calibri"/>
      <w:sz w:val="22"/>
      <w:szCs w:val="22"/>
      <w:lang w:val="en-US" w:eastAsia="en-US" w:bidi="en-US"/>
    </w:rPr>
  </w:style>
  <w:style w:type="character" w:styleId="ab">
    <w:name w:val="Strong"/>
    <w:basedOn w:val="a0"/>
    <w:qFormat/>
    <w:rsid w:val="00C0188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0B9E"/>
  </w:style>
  <w:style w:type="paragraph" w:styleId="1">
    <w:name w:val="heading 1"/>
    <w:basedOn w:val="a"/>
    <w:next w:val="a"/>
    <w:qFormat/>
    <w:rsid w:val="00494BD7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94BD7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494BD7"/>
    <w:pPr>
      <w:keepNext/>
      <w:outlineLvl w:val="2"/>
    </w:pPr>
    <w:rPr>
      <w:snapToGrid w:val="0"/>
      <w:color w:val="000000"/>
      <w:sz w:val="28"/>
    </w:rPr>
  </w:style>
  <w:style w:type="paragraph" w:styleId="4">
    <w:name w:val="heading 4"/>
    <w:basedOn w:val="a"/>
    <w:next w:val="a"/>
    <w:qFormat/>
    <w:rsid w:val="00494BD7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494BD7"/>
    <w:pPr>
      <w:keepNext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94BD7"/>
    <w:pPr>
      <w:ind w:left="705"/>
    </w:pPr>
    <w:rPr>
      <w:sz w:val="28"/>
    </w:rPr>
  </w:style>
  <w:style w:type="paragraph" w:styleId="20">
    <w:name w:val="Body Text Indent 2"/>
    <w:basedOn w:val="a"/>
    <w:rsid w:val="00494BD7"/>
    <w:pPr>
      <w:ind w:firstLine="709"/>
      <w:jc w:val="both"/>
    </w:pPr>
    <w:rPr>
      <w:sz w:val="28"/>
    </w:rPr>
  </w:style>
  <w:style w:type="paragraph" w:styleId="a4">
    <w:name w:val="Plain Text"/>
    <w:basedOn w:val="a"/>
    <w:rsid w:val="00494BD7"/>
    <w:rPr>
      <w:rFonts w:ascii="Courier New" w:hAnsi="Courier New"/>
    </w:rPr>
  </w:style>
  <w:style w:type="paragraph" w:styleId="30">
    <w:name w:val="Body Text Indent 3"/>
    <w:basedOn w:val="a"/>
    <w:rsid w:val="00494BD7"/>
    <w:pPr>
      <w:tabs>
        <w:tab w:val="num" w:pos="1134"/>
      </w:tabs>
      <w:ind w:firstLine="567"/>
      <w:jc w:val="both"/>
    </w:pPr>
    <w:rPr>
      <w:sz w:val="28"/>
    </w:rPr>
  </w:style>
  <w:style w:type="paragraph" w:styleId="a5">
    <w:name w:val="Balloon Text"/>
    <w:basedOn w:val="a"/>
    <w:semiHidden/>
    <w:rsid w:val="00DA62AF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C017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B304F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304F8"/>
  </w:style>
  <w:style w:type="paragraph" w:styleId="a9">
    <w:name w:val="footer"/>
    <w:basedOn w:val="a"/>
    <w:rsid w:val="00B304F8"/>
    <w:pPr>
      <w:tabs>
        <w:tab w:val="center" w:pos="4677"/>
        <w:tab w:val="right" w:pos="9355"/>
      </w:tabs>
    </w:pPr>
  </w:style>
  <w:style w:type="paragraph" w:styleId="aa">
    <w:name w:val="No Spacing"/>
    <w:uiPriority w:val="1"/>
    <w:qFormat/>
    <w:rsid w:val="005E5B19"/>
    <w:rPr>
      <w:rFonts w:ascii="Calibri" w:hAnsi="Calibri"/>
      <w:sz w:val="22"/>
      <w:szCs w:val="22"/>
      <w:lang w:val="en-US" w:eastAsia="en-US" w:bidi="en-US"/>
    </w:rPr>
  </w:style>
  <w:style w:type="character" w:styleId="ab">
    <w:name w:val="Strong"/>
    <w:basedOn w:val="a0"/>
    <w:qFormat/>
    <w:rsid w:val="00C018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15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1056;&#1072;&#1073;&#1086;&#1095;&#1080;&#1081;%20&#1089;&#1090;&#1086;&#1083;\&#1086;&#1093;&#1088;&#1072;&#1085;&#1072;%20&#1090;&#1088;&#1091;&#1076;&#1072;\BLANK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CF569A-012A-4AE4-8D73-4F44AFA57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</Template>
  <TotalTime>2</TotalTime>
  <Pages>4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установлении размера дополнительных</vt:lpstr>
    </vt:vector>
  </TitlesOfParts>
  <Company>Grizli777</Company>
  <LinksUpToDate>false</LinksUpToDate>
  <CharactersWithSpaces>3115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размера дополнительных</dc:title>
  <dc:creator>отдел соцобеспечения</dc:creator>
  <cp:lastModifiedBy>chekaurova</cp:lastModifiedBy>
  <cp:revision>2</cp:revision>
  <cp:lastPrinted>2019-09-23T12:18:00Z</cp:lastPrinted>
  <dcterms:created xsi:type="dcterms:W3CDTF">2019-09-27T07:57:00Z</dcterms:created>
  <dcterms:modified xsi:type="dcterms:W3CDTF">2019-09-27T07:57:00Z</dcterms:modified>
</cp:coreProperties>
</file>