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C8A" w:rsidRDefault="005122DC" w:rsidP="00135C8A">
      <w:pPr>
        <w:jc w:val="center"/>
        <w:rPr>
          <w:sz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2628265</wp:posOffset>
            </wp:positionH>
            <wp:positionV relativeFrom="paragraph">
              <wp:posOffset>-375285</wp:posOffset>
            </wp:positionV>
            <wp:extent cx="568960" cy="756920"/>
            <wp:effectExtent l="19050" t="0" r="2540" b="0"/>
            <wp:wrapTopAndBottom/>
            <wp:docPr id="6" name="Рисунок 6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35C8A" w:rsidRDefault="00135C8A" w:rsidP="00135C8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  <w:r>
        <w:rPr>
          <w:b/>
          <w:sz w:val="32"/>
          <w:szCs w:val="32"/>
        </w:rPr>
        <w:br/>
        <w:t>ЯРОСЛАВСКОГО МУНИЦИПАЛЬНОГО РАЙОНА</w:t>
      </w:r>
    </w:p>
    <w:p w:rsidR="00135C8A" w:rsidRPr="00955B57" w:rsidRDefault="00DD499E" w:rsidP="00135C8A">
      <w:pPr>
        <w:jc w:val="center"/>
        <w:rPr>
          <w:b/>
          <w:sz w:val="24"/>
        </w:rPr>
      </w:pPr>
      <w:r>
        <w:rPr>
          <w:b/>
          <w:spacing w:val="80"/>
          <w:sz w:val="40"/>
        </w:rPr>
        <w:t>ПОСТАНОВЛЕНИЕ</w:t>
      </w:r>
    </w:p>
    <w:p w:rsidR="00135C8A" w:rsidRDefault="00135C8A" w:rsidP="00135C8A">
      <w:pPr>
        <w:rPr>
          <w:sz w:val="24"/>
        </w:rPr>
      </w:pPr>
    </w:p>
    <w:p w:rsidR="00225C1C" w:rsidRPr="00FB26B7" w:rsidRDefault="00FB26B7" w:rsidP="00135C8A">
      <w:pPr>
        <w:rPr>
          <w:b/>
          <w:sz w:val="24"/>
        </w:rPr>
      </w:pPr>
      <w:r>
        <w:rPr>
          <w:b/>
          <w:sz w:val="24"/>
        </w:rPr>
        <w:t>13.06.2018                                                                                                                             № 1351</w:t>
      </w:r>
    </w:p>
    <w:p w:rsidR="00AF544A" w:rsidRDefault="00AF544A" w:rsidP="002467AC">
      <w:pPr>
        <w:rPr>
          <w:b/>
          <w:sz w:val="24"/>
        </w:rPr>
      </w:pPr>
    </w:p>
    <w:p w:rsidR="00E03A76" w:rsidRDefault="00E03A76" w:rsidP="002467AC">
      <w:pPr>
        <w:rPr>
          <w:sz w:val="28"/>
        </w:rPr>
      </w:pPr>
    </w:p>
    <w:p w:rsidR="001D0D51" w:rsidRDefault="001D0D51" w:rsidP="002467AC">
      <w:pPr>
        <w:rPr>
          <w:sz w:val="28"/>
        </w:rPr>
      </w:pPr>
    </w:p>
    <w:p w:rsidR="00E311D0" w:rsidRPr="00DD0F8D" w:rsidRDefault="00FF15A9" w:rsidP="00E311D0">
      <w:pPr>
        <w:shd w:val="clear" w:color="auto" w:fill="FFFFFF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DD0F8D">
        <w:rPr>
          <w:b/>
          <w:bCs/>
          <w:sz w:val="28"/>
          <w:szCs w:val="28"/>
        </w:rPr>
        <w:t>О</w:t>
      </w:r>
      <w:r w:rsidR="00265B03" w:rsidRPr="00DD0F8D">
        <w:rPr>
          <w:b/>
          <w:bCs/>
          <w:sz w:val="28"/>
          <w:szCs w:val="28"/>
        </w:rPr>
        <w:t>б</w:t>
      </w:r>
      <w:r w:rsidR="00260270">
        <w:rPr>
          <w:b/>
          <w:bCs/>
          <w:sz w:val="28"/>
          <w:szCs w:val="28"/>
        </w:rPr>
        <w:t xml:space="preserve"> </w:t>
      </w:r>
      <w:bookmarkStart w:id="0" w:name="_GoBack"/>
      <w:bookmarkEnd w:id="0"/>
      <w:r w:rsidR="002467AC" w:rsidRPr="00DD0F8D">
        <w:rPr>
          <w:b/>
          <w:bCs/>
          <w:sz w:val="28"/>
          <w:szCs w:val="28"/>
        </w:rPr>
        <w:t>утверждении</w:t>
      </w:r>
      <w:r w:rsidR="00E311D0" w:rsidRPr="00DD0F8D">
        <w:rPr>
          <w:b/>
          <w:bCs/>
          <w:sz w:val="28"/>
          <w:szCs w:val="28"/>
        </w:rPr>
        <w:t xml:space="preserve"> списка лиц, </w:t>
      </w:r>
    </w:p>
    <w:p w:rsidR="00E12D83" w:rsidRDefault="00E311D0" w:rsidP="00DD0F8D">
      <w:pPr>
        <w:shd w:val="clear" w:color="auto" w:fill="FFFFFF"/>
        <w:autoSpaceDE w:val="0"/>
        <w:autoSpaceDN w:val="0"/>
        <w:adjustRightInd w:val="0"/>
        <w:jc w:val="both"/>
        <w:rPr>
          <w:b/>
          <w:sz w:val="28"/>
          <w:szCs w:val="28"/>
        </w:rPr>
      </w:pPr>
      <w:proofErr w:type="gramStart"/>
      <w:r w:rsidRPr="00DD0F8D">
        <w:rPr>
          <w:b/>
          <w:sz w:val="28"/>
          <w:szCs w:val="28"/>
        </w:rPr>
        <w:t>включенных</w:t>
      </w:r>
      <w:proofErr w:type="gramEnd"/>
      <w:r w:rsidRPr="00DD0F8D">
        <w:rPr>
          <w:b/>
          <w:sz w:val="28"/>
          <w:szCs w:val="28"/>
        </w:rPr>
        <w:t xml:space="preserve"> в </w:t>
      </w:r>
      <w:r w:rsidR="00E12D83">
        <w:rPr>
          <w:b/>
          <w:sz w:val="28"/>
          <w:szCs w:val="28"/>
        </w:rPr>
        <w:t>кадровый резерв</w:t>
      </w:r>
    </w:p>
    <w:p w:rsidR="006E3D9E" w:rsidRDefault="006E3D9E" w:rsidP="006E3D9E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6E3D9E">
        <w:rPr>
          <w:b/>
          <w:sz w:val="28"/>
          <w:szCs w:val="28"/>
        </w:rPr>
        <w:t xml:space="preserve">для замещения </w:t>
      </w:r>
      <w:proofErr w:type="gramStart"/>
      <w:r w:rsidRPr="006E3D9E">
        <w:rPr>
          <w:b/>
          <w:sz w:val="28"/>
          <w:szCs w:val="28"/>
        </w:rPr>
        <w:t>вакантных</w:t>
      </w:r>
      <w:proofErr w:type="gramEnd"/>
    </w:p>
    <w:p w:rsidR="006E3D9E" w:rsidRDefault="006E3D9E" w:rsidP="006E3D9E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6E3D9E">
        <w:rPr>
          <w:b/>
          <w:sz w:val="28"/>
          <w:szCs w:val="28"/>
        </w:rPr>
        <w:t>должностеймуниципальной</w:t>
      </w:r>
    </w:p>
    <w:p w:rsidR="00FF15A9" w:rsidRDefault="006E3D9E" w:rsidP="006E3D9E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6E3D9E">
        <w:rPr>
          <w:b/>
          <w:sz w:val="28"/>
          <w:szCs w:val="28"/>
        </w:rPr>
        <w:t>службы Я</w:t>
      </w:r>
      <w:r>
        <w:rPr>
          <w:b/>
          <w:sz w:val="28"/>
          <w:szCs w:val="28"/>
        </w:rPr>
        <w:t>МР</w:t>
      </w:r>
    </w:p>
    <w:p w:rsidR="00936F29" w:rsidRDefault="00936F29">
      <w:pPr>
        <w:jc w:val="both"/>
        <w:rPr>
          <w:sz w:val="28"/>
          <w:szCs w:val="28"/>
        </w:rPr>
      </w:pPr>
    </w:p>
    <w:p w:rsidR="00992313" w:rsidRPr="00F3319C" w:rsidRDefault="00992313">
      <w:pPr>
        <w:jc w:val="both"/>
        <w:rPr>
          <w:sz w:val="28"/>
          <w:szCs w:val="28"/>
        </w:rPr>
      </w:pPr>
    </w:p>
    <w:p w:rsidR="00E12D83" w:rsidRPr="00E12D83" w:rsidRDefault="00B16DFE" w:rsidP="006E3D9E">
      <w:pPr>
        <w:pStyle w:val="1"/>
        <w:tabs>
          <w:tab w:val="left" w:pos="0"/>
        </w:tabs>
        <w:ind w:firstLine="567"/>
        <w:jc w:val="both"/>
        <w:rPr>
          <w:sz w:val="28"/>
          <w:szCs w:val="28"/>
        </w:rPr>
      </w:pPr>
      <w:r w:rsidRPr="008859F2">
        <w:rPr>
          <w:b w:val="0"/>
          <w:sz w:val="28"/>
          <w:szCs w:val="28"/>
        </w:rPr>
        <w:t xml:space="preserve">В </w:t>
      </w:r>
      <w:r w:rsidR="006E3D9E">
        <w:rPr>
          <w:b w:val="0"/>
          <w:sz w:val="28"/>
          <w:szCs w:val="28"/>
        </w:rPr>
        <w:t xml:space="preserve">соответствии с </w:t>
      </w:r>
      <w:r w:rsidR="00DD0F8D">
        <w:rPr>
          <w:b w:val="0"/>
          <w:sz w:val="28"/>
          <w:szCs w:val="28"/>
        </w:rPr>
        <w:t>постановлени</w:t>
      </w:r>
      <w:r w:rsidR="006E3D9E">
        <w:rPr>
          <w:b w:val="0"/>
          <w:sz w:val="28"/>
          <w:szCs w:val="28"/>
        </w:rPr>
        <w:t>ем</w:t>
      </w:r>
      <w:r w:rsidR="00DD0F8D">
        <w:rPr>
          <w:b w:val="0"/>
          <w:sz w:val="28"/>
          <w:szCs w:val="28"/>
        </w:rPr>
        <w:t xml:space="preserve"> Администр</w:t>
      </w:r>
      <w:r w:rsidR="00E12D83">
        <w:rPr>
          <w:b w:val="0"/>
          <w:sz w:val="28"/>
          <w:szCs w:val="28"/>
        </w:rPr>
        <w:t>ации</w:t>
      </w:r>
      <w:r w:rsidR="00FB26B7">
        <w:rPr>
          <w:b w:val="0"/>
          <w:sz w:val="28"/>
          <w:szCs w:val="28"/>
        </w:rPr>
        <w:t xml:space="preserve"> </w:t>
      </w:r>
      <w:r w:rsidR="006E3D9E">
        <w:rPr>
          <w:b w:val="0"/>
          <w:sz w:val="28"/>
          <w:szCs w:val="28"/>
        </w:rPr>
        <w:t>ЯМР</w:t>
      </w:r>
      <w:r w:rsidR="00FB26B7">
        <w:rPr>
          <w:b w:val="0"/>
          <w:sz w:val="28"/>
          <w:szCs w:val="28"/>
        </w:rPr>
        <w:t xml:space="preserve"> </w:t>
      </w:r>
      <w:r w:rsidR="00E12D83">
        <w:rPr>
          <w:b w:val="0"/>
          <w:sz w:val="28"/>
          <w:szCs w:val="28"/>
        </w:rPr>
        <w:t xml:space="preserve">от </w:t>
      </w:r>
      <w:r w:rsidR="006E3D9E" w:rsidRPr="006E3D9E">
        <w:rPr>
          <w:b w:val="0"/>
          <w:sz w:val="28"/>
          <w:szCs w:val="28"/>
        </w:rPr>
        <w:t>16.06.2015</w:t>
      </w:r>
      <w:r w:rsidR="00FB26B7">
        <w:rPr>
          <w:b w:val="0"/>
          <w:sz w:val="28"/>
          <w:szCs w:val="28"/>
        </w:rPr>
        <w:t xml:space="preserve">             </w:t>
      </w:r>
      <w:r w:rsidR="00E12D83">
        <w:rPr>
          <w:b w:val="0"/>
          <w:sz w:val="28"/>
          <w:szCs w:val="28"/>
        </w:rPr>
        <w:t xml:space="preserve">№ </w:t>
      </w:r>
      <w:r w:rsidR="006E3D9E" w:rsidRPr="006E3D9E">
        <w:rPr>
          <w:b w:val="0"/>
          <w:sz w:val="28"/>
          <w:szCs w:val="28"/>
        </w:rPr>
        <w:t>2691</w:t>
      </w:r>
      <w:r w:rsidR="00DD499E">
        <w:rPr>
          <w:b w:val="0"/>
          <w:sz w:val="28"/>
          <w:szCs w:val="28"/>
        </w:rPr>
        <w:t xml:space="preserve"> «</w:t>
      </w:r>
      <w:r w:rsidR="006E3D9E" w:rsidRPr="006E3D9E">
        <w:rPr>
          <w:b w:val="0"/>
          <w:sz w:val="28"/>
          <w:szCs w:val="28"/>
        </w:rPr>
        <w:t>Об утверждении Положения о кадровом резерве для замещения вакантных должностей муниципальной службы Ярославского муниципального района и Положения о муниципальном резерве управленческих кадров Ярославского муниципального района</w:t>
      </w:r>
      <w:r w:rsidR="00E12D83">
        <w:rPr>
          <w:b w:val="0"/>
          <w:sz w:val="28"/>
          <w:szCs w:val="28"/>
        </w:rPr>
        <w:t>»</w:t>
      </w:r>
      <w:r w:rsidR="00E57251">
        <w:rPr>
          <w:b w:val="0"/>
          <w:sz w:val="28"/>
          <w:szCs w:val="28"/>
        </w:rPr>
        <w:t xml:space="preserve">, </w:t>
      </w:r>
      <w:r w:rsidR="00E12D83">
        <w:rPr>
          <w:b w:val="0"/>
          <w:sz w:val="28"/>
          <w:szCs w:val="28"/>
        </w:rPr>
        <w:t xml:space="preserve">Администрация района </w:t>
      </w:r>
      <w:r w:rsidR="00DD499E" w:rsidRPr="00DD499E">
        <w:rPr>
          <w:sz w:val="28"/>
          <w:szCs w:val="28"/>
        </w:rPr>
        <w:t>п</w:t>
      </w:r>
      <w:r w:rsidR="00FB26B7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о</w:t>
      </w:r>
      <w:r w:rsidR="00FB26B7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с</w:t>
      </w:r>
      <w:r w:rsidR="00FB26B7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т</w:t>
      </w:r>
      <w:r w:rsidR="00FB26B7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а</w:t>
      </w:r>
      <w:r w:rsidR="00FB26B7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н</w:t>
      </w:r>
      <w:r w:rsidR="00FB26B7">
        <w:rPr>
          <w:sz w:val="28"/>
          <w:szCs w:val="28"/>
        </w:rPr>
        <w:t xml:space="preserve"> </w:t>
      </w:r>
      <w:proofErr w:type="gramStart"/>
      <w:r w:rsidR="00DD499E" w:rsidRPr="00DD499E">
        <w:rPr>
          <w:sz w:val="28"/>
          <w:szCs w:val="28"/>
        </w:rPr>
        <w:t>о</w:t>
      </w:r>
      <w:proofErr w:type="gramEnd"/>
      <w:r w:rsidR="00FB26B7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в</w:t>
      </w:r>
      <w:r w:rsidR="00FB26B7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л</w:t>
      </w:r>
      <w:r w:rsidR="00FB26B7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я</w:t>
      </w:r>
      <w:r w:rsidR="00FB26B7">
        <w:rPr>
          <w:sz w:val="28"/>
          <w:szCs w:val="28"/>
        </w:rPr>
        <w:t xml:space="preserve"> </w:t>
      </w:r>
      <w:r w:rsidR="002467AC">
        <w:rPr>
          <w:sz w:val="28"/>
          <w:szCs w:val="28"/>
        </w:rPr>
        <w:t>е т</w:t>
      </w:r>
      <w:r w:rsidR="00E311D0">
        <w:rPr>
          <w:sz w:val="28"/>
          <w:szCs w:val="28"/>
        </w:rPr>
        <w:t>:</w:t>
      </w:r>
    </w:p>
    <w:p w:rsidR="002467AC" w:rsidRDefault="006E3D9E" w:rsidP="004F44EF">
      <w:pPr>
        <w:shd w:val="clear" w:color="auto" w:fill="FFFFFF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467AC">
        <w:rPr>
          <w:sz w:val="28"/>
          <w:szCs w:val="28"/>
        </w:rPr>
        <w:t xml:space="preserve">. </w:t>
      </w:r>
      <w:r w:rsidR="00D65504">
        <w:rPr>
          <w:sz w:val="28"/>
          <w:szCs w:val="28"/>
        </w:rPr>
        <w:t xml:space="preserve">Утвердить </w:t>
      </w:r>
      <w:r w:rsidR="002467AC">
        <w:rPr>
          <w:sz w:val="28"/>
          <w:szCs w:val="28"/>
        </w:rPr>
        <w:t>прилагаемый список</w:t>
      </w:r>
      <w:r w:rsidR="00E12D83">
        <w:rPr>
          <w:sz w:val="28"/>
          <w:szCs w:val="28"/>
        </w:rPr>
        <w:t xml:space="preserve"> лиц, включенных в кадровый резерв </w:t>
      </w:r>
      <w:r w:rsidR="004F44EF" w:rsidRPr="004F44EF">
        <w:rPr>
          <w:sz w:val="28"/>
          <w:szCs w:val="28"/>
        </w:rPr>
        <w:t>для замещения вакантныхдолжностей муниципальнойслужбы</w:t>
      </w:r>
      <w:r w:rsidR="00E12D83">
        <w:rPr>
          <w:sz w:val="28"/>
          <w:szCs w:val="28"/>
        </w:rPr>
        <w:t xml:space="preserve"> Я</w:t>
      </w:r>
      <w:r w:rsidR="00A3223A">
        <w:rPr>
          <w:sz w:val="28"/>
          <w:szCs w:val="28"/>
        </w:rPr>
        <w:t>рославского муниципального района</w:t>
      </w:r>
      <w:r w:rsidR="002467AC">
        <w:rPr>
          <w:sz w:val="28"/>
          <w:szCs w:val="28"/>
        </w:rPr>
        <w:t>.</w:t>
      </w:r>
    </w:p>
    <w:p w:rsidR="002467AC" w:rsidRDefault="002467AC" w:rsidP="006E3D9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A7FFB">
        <w:rPr>
          <w:sz w:val="28"/>
          <w:szCs w:val="28"/>
        </w:rPr>
        <w:t xml:space="preserve">возложить на заместителя Главы Администрации ЯМР </w:t>
      </w:r>
      <w:r w:rsidR="003C36B3">
        <w:rPr>
          <w:sz w:val="28"/>
          <w:szCs w:val="28"/>
        </w:rPr>
        <w:t>по внутренней политике А.А. Сучкова</w:t>
      </w:r>
      <w:r>
        <w:rPr>
          <w:sz w:val="28"/>
          <w:szCs w:val="28"/>
        </w:rPr>
        <w:t>.</w:t>
      </w:r>
    </w:p>
    <w:p w:rsidR="00FF15A9" w:rsidRDefault="00D30636" w:rsidP="006E3D9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2467AC">
        <w:rPr>
          <w:sz w:val="28"/>
          <w:szCs w:val="28"/>
        </w:rPr>
        <w:t>Постановление вступает в силу с</w:t>
      </w:r>
      <w:r w:rsidR="00E03A76">
        <w:rPr>
          <w:sz w:val="28"/>
          <w:szCs w:val="28"/>
        </w:rPr>
        <w:t>одня</w:t>
      </w:r>
      <w:r w:rsidR="002467AC">
        <w:rPr>
          <w:sz w:val="28"/>
          <w:szCs w:val="28"/>
        </w:rPr>
        <w:t xml:space="preserve"> подписания.</w:t>
      </w:r>
    </w:p>
    <w:p w:rsidR="00936F29" w:rsidRDefault="00936F29">
      <w:pPr>
        <w:jc w:val="both"/>
        <w:rPr>
          <w:sz w:val="28"/>
          <w:szCs w:val="28"/>
        </w:rPr>
      </w:pPr>
    </w:p>
    <w:p w:rsidR="00992313" w:rsidRDefault="00992313">
      <w:pPr>
        <w:jc w:val="both"/>
        <w:rPr>
          <w:sz w:val="28"/>
          <w:szCs w:val="28"/>
        </w:rPr>
      </w:pPr>
    </w:p>
    <w:p w:rsidR="00992313" w:rsidRDefault="00992313">
      <w:pPr>
        <w:jc w:val="both"/>
        <w:rPr>
          <w:sz w:val="28"/>
          <w:szCs w:val="28"/>
        </w:rPr>
      </w:pPr>
    </w:p>
    <w:p w:rsidR="00FC700F" w:rsidRDefault="008C56F4" w:rsidP="003E1834">
      <w:pPr>
        <w:jc w:val="both"/>
        <w:rPr>
          <w:sz w:val="28"/>
          <w:szCs w:val="28"/>
        </w:rPr>
      </w:pPr>
      <w:r>
        <w:rPr>
          <w:sz w:val="28"/>
          <w:szCs w:val="28"/>
        </w:rPr>
        <w:t>ВРИО</w:t>
      </w:r>
      <w:r w:rsidR="00FB26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Главы </w:t>
      </w:r>
    </w:p>
    <w:p w:rsidR="008C56F4" w:rsidRDefault="008C56F4" w:rsidP="003E18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ЯМР                                                      </w:t>
      </w:r>
      <w:r w:rsidR="00FB26B7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Н.Д. Степанов</w:t>
      </w:r>
    </w:p>
    <w:p w:rsidR="003E1834" w:rsidRDefault="003E1834" w:rsidP="003E1834">
      <w:pPr>
        <w:jc w:val="both"/>
        <w:rPr>
          <w:sz w:val="28"/>
          <w:szCs w:val="28"/>
        </w:rPr>
      </w:pPr>
    </w:p>
    <w:p w:rsidR="00D4197F" w:rsidRDefault="00D4197F">
      <w:pPr>
        <w:jc w:val="both"/>
        <w:rPr>
          <w:sz w:val="28"/>
          <w:szCs w:val="28"/>
        </w:rPr>
      </w:pPr>
    </w:p>
    <w:p w:rsidR="00AC7ACC" w:rsidRDefault="00AC7ACC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3C7A6F" w:rsidRDefault="003C7A6F" w:rsidP="004033CF">
      <w:pPr>
        <w:rPr>
          <w:sz w:val="24"/>
          <w:szCs w:val="24"/>
        </w:rPr>
        <w:sectPr w:rsidR="003C7A6F" w:rsidSect="00A3223A">
          <w:headerReference w:type="even" r:id="rId10"/>
          <w:headerReference w:type="default" r:id="rId11"/>
          <w:pgSz w:w="11906" w:h="16838"/>
          <w:pgMar w:top="1134" w:right="737" w:bottom="1134" w:left="1701" w:header="720" w:footer="720" w:gutter="0"/>
          <w:pgNumType w:start="0"/>
          <w:cols w:space="720"/>
          <w:titlePg/>
        </w:sectPr>
      </w:pPr>
    </w:p>
    <w:p w:rsidR="00D4197F" w:rsidRDefault="00D4197F" w:rsidP="004033CF">
      <w:pPr>
        <w:rPr>
          <w:sz w:val="24"/>
          <w:szCs w:val="24"/>
        </w:rPr>
      </w:pPr>
    </w:p>
    <w:p w:rsidR="001E1100" w:rsidRPr="00433260" w:rsidRDefault="001E1100" w:rsidP="001E1100">
      <w:pPr>
        <w:shd w:val="clear" w:color="auto" w:fill="FFFFFF"/>
        <w:tabs>
          <w:tab w:val="left" w:pos="9498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1E1100" w:rsidRDefault="001E1100" w:rsidP="001E1100">
      <w:pPr>
        <w:shd w:val="clear" w:color="auto" w:fill="FFFFFF"/>
        <w:tabs>
          <w:tab w:val="left" w:pos="9639"/>
          <w:tab w:val="left" w:pos="9781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</w:p>
    <w:p w:rsidR="001E1100" w:rsidRDefault="001E1100" w:rsidP="001E1100">
      <w:pPr>
        <w:shd w:val="clear" w:color="auto" w:fill="FFFFFF"/>
        <w:tabs>
          <w:tab w:val="left" w:pos="9639"/>
          <w:tab w:val="left" w:pos="9781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</w:p>
    <w:p w:rsidR="001E1100" w:rsidRDefault="001E1100" w:rsidP="001E1100">
      <w:pPr>
        <w:shd w:val="clear" w:color="auto" w:fill="FFFFFF"/>
        <w:tabs>
          <w:tab w:val="left" w:pos="9498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>от _________  № _____</w:t>
      </w:r>
    </w:p>
    <w:p w:rsidR="001E1100" w:rsidRPr="007F559F" w:rsidRDefault="001E1100" w:rsidP="001E1100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F559F">
        <w:rPr>
          <w:b/>
          <w:sz w:val="28"/>
          <w:szCs w:val="28"/>
        </w:rPr>
        <w:t>Список</w:t>
      </w:r>
      <w:r>
        <w:rPr>
          <w:b/>
          <w:sz w:val="28"/>
          <w:szCs w:val="28"/>
        </w:rPr>
        <w:t xml:space="preserve"> </w:t>
      </w:r>
      <w:r w:rsidRPr="007F559F">
        <w:rPr>
          <w:b/>
          <w:sz w:val="28"/>
          <w:szCs w:val="28"/>
        </w:rPr>
        <w:t>лиц,</w:t>
      </w:r>
    </w:p>
    <w:p w:rsidR="001E1100" w:rsidRPr="007F559F" w:rsidRDefault="001E1100" w:rsidP="001E1100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proofErr w:type="gramStart"/>
      <w:r w:rsidRPr="007F559F">
        <w:rPr>
          <w:b/>
          <w:sz w:val="28"/>
          <w:szCs w:val="28"/>
        </w:rPr>
        <w:t>включенных</w:t>
      </w:r>
      <w:proofErr w:type="gramEnd"/>
      <w:r w:rsidRPr="007F559F">
        <w:rPr>
          <w:b/>
          <w:sz w:val="28"/>
          <w:szCs w:val="28"/>
        </w:rPr>
        <w:t xml:space="preserve"> в кадровый резерв</w:t>
      </w:r>
    </w:p>
    <w:p w:rsidR="001E1100" w:rsidRDefault="001E1100" w:rsidP="001E1100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F44EF">
        <w:rPr>
          <w:b/>
          <w:sz w:val="28"/>
          <w:szCs w:val="28"/>
        </w:rPr>
        <w:t>для замещения вакантных должностей муниципальной службы Ярославского муниципального района</w:t>
      </w:r>
    </w:p>
    <w:p w:rsidR="001E1100" w:rsidRDefault="001E1100" w:rsidP="001E1100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1986"/>
        <w:gridCol w:w="1417"/>
        <w:gridCol w:w="3714"/>
        <w:gridCol w:w="1559"/>
        <w:gridCol w:w="2126"/>
        <w:gridCol w:w="3119"/>
      </w:tblGrid>
      <w:tr w:rsidR="001E1100" w:rsidRPr="00D7246E" w:rsidTr="001E1100">
        <w:tc>
          <w:tcPr>
            <w:tcW w:w="646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 xml:space="preserve">№ </w:t>
            </w:r>
          </w:p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п/п</w:t>
            </w:r>
          </w:p>
        </w:tc>
        <w:tc>
          <w:tcPr>
            <w:tcW w:w="1986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Ф.И.О.</w:t>
            </w:r>
          </w:p>
        </w:tc>
        <w:tc>
          <w:tcPr>
            <w:tcW w:w="1417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Дата рождения</w:t>
            </w:r>
          </w:p>
        </w:tc>
        <w:tc>
          <w:tcPr>
            <w:tcW w:w="3714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Место работы, должность</w:t>
            </w:r>
          </w:p>
        </w:tc>
        <w:tc>
          <w:tcPr>
            <w:tcW w:w="1559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Образование</w:t>
            </w:r>
          </w:p>
        </w:tc>
        <w:tc>
          <w:tcPr>
            <w:tcW w:w="2126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 xml:space="preserve">Орган, рекомендовавший </w:t>
            </w:r>
          </w:p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к включению в кадровый резерв</w:t>
            </w:r>
          </w:p>
        </w:tc>
        <w:tc>
          <w:tcPr>
            <w:tcW w:w="3119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Должность (группа должностей), по которой лицо включается в кадровый резерв</w:t>
            </w:r>
          </w:p>
        </w:tc>
      </w:tr>
      <w:tr w:rsidR="001E1100" w:rsidRPr="00D7246E" w:rsidTr="001E1100">
        <w:tc>
          <w:tcPr>
            <w:tcW w:w="646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1</w:t>
            </w:r>
          </w:p>
        </w:tc>
        <w:tc>
          <w:tcPr>
            <w:tcW w:w="1986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2</w:t>
            </w:r>
          </w:p>
        </w:tc>
        <w:tc>
          <w:tcPr>
            <w:tcW w:w="1417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3</w:t>
            </w:r>
          </w:p>
        </w:tc>
        <w:tc>
          <w:tcPr>
            <w:tcW w:w="3714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4</w:t>
            </w:r>
          </w:p>
        </w:tc>
        <w:tc>
          <w:tcPr>
            <w:tcW w:w="1559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5</w:t>
            </w:r>
          </w:p>
        </w:tc>
        <w:tc>
          <w:tcPr>
            <w:tcW w:w="2126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6</w:t>
            </w:r>
          </w:p>
        </w:tc>
        <w:tc>
          <w:tcPr>
            <w:tcW w:w="3119" w:type="dxa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D7246E">
              <w:rPr>
                <w:lang w:val="en-US"/>
              </w:rPr>
              <w:t>7</w:t>
            </w:r>
          </w:p>
        </w:tc>
      </w:tr>
      <w:tr w:rsidR="001E1100" w:rsidRPr="00D7246E" w:rsidTr="001E1100">
        <w:tc>
          <w:tcPr>
            <w:tcW w:w="646" w:type="dxa"/>
            <w:vAlign w:val="center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1.</w:t>
            </w:r>
          </w:p>
        </w:tc>
        <w:tc>
          <w:tcPr>
            <w:tcW w:w="1986" w:type="dxa"/>
            <w:vAlign w:val="center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both"/>
            </w:pPr>
            <w:r w:rsidRPr="00D7246E">
              <w:t xml:space="preserve">Сергеева </w:t>
            </w:r>
          </w:p>
          <w:p w:rsidR="001E1100" w:rsidRPr="00D7246E" w:rsidRDefault="001E1100" w:rsidP="001E1100">
            <w:pPr>
              <w:autoSpaceDE w:val="0"/>
              <w:autoSpaceDN w:val="0"/>
              <w:adjustRightInd w:val="0"/>
              <w:jc w:val="both"/>
            </w:pPr>
            <w:r w:rsidRPr="00D7246E">
              <w:t>Майя Александровна</w:t>
            </w:r>
          </w:p>
        </w:tc>
        <w:tc>
          <w:tcPr>
            <w:tcW w:w="1417" w:type="dxa"/>
            <w:vAlign w:val="center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21.05.1983</w:t>
            </w:r>
          </w:p>
        </w:tc>
        <w:tc>
          <w:tcPr>
            <w:tcW w:w="3714" w:type="dxa"/>
            <w:vAlign w:val="center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Главный специалист департамента по социальной поддержке населения и охране труда мэрии г. Ярославля</w:t>
            </w:r>
          </w:p>
        </w:tc>
        <w:tc>
          <w:tcPr>
            <w:tcW w:w="1559" w:type="dxa"/>
          </w:tcPr>
          <w:p w:rsidR="001E1100" w:rsidRPr="00D7246E" w:rsidRDefault="001E1100" w:rsidP="00D7246E"/>
          <w:p w:rsidR="001E1100" w:rsidRPr="00D7246E" w:rsidRDefault="001E1100" w:rsidP="001E1100">
            <w:pPr>
              <w:jc w:val="center"/>
            </w:pPr>
            <w:r w:rsidRPr="00D7246E">
              <w:t>высшее</w:t>
            </w:r>
          </w:p>
        </w:tc>
        <w:tc>
          <w:tcPr>
            <w:tcW w:w="2126" w:type="dxa"/>
            <w:vAlign w:val="center"/>
          </w:tcPr>
          <w:p w:rsidR="001E1100" w:rsidRPr="00D7246E" w:rsidRDefault="001E1100" w:rsidP="001E1100">
            <w:pPr>
              <w:jc w:val="center"/>
            </w:pPr>
            <w:r w:rsidRPr="00D7246E">
              <w:t>конкурсная комиссия*</w:t>
            </w:r>
          </w:p>
        </w:tc>
        <w:tc>
          <w:tcPr>
            <w:tcW w:w="3119" w:type="dxa"/>
            <w:vAlign w:val="center"/>
          </w:tcPr>
          <w:p w:rsidR="001E1100" w:rsidRPr="00D7246E" w:rsidRDefault="001E1100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Ведущий специалист управле</w:t>
            </w:r>
            <w:r w:rsidR="00CB544E" w:rsidRPr="00D7246E">
              <w:t>ния труда и социальной поддержки населения</w:t>
            </w:r>
            <w:r w:rsidRPr="00D7246E">
              <w:t xml:space="preserve"> Администрации ЯМР</w:t>
            </w:r>
          </w:p>
        </w:tc>
      </w:tr>
      <w:tr w:rsidR="00CB544E" w:rsidRPr="00D7246E" w:rsidTr="001E1100">
        <w:tc>
          <w:tcPr>
            <w:tcW w:w="646" w:type="dxa"/>
            <w:vAlign w:val="center"/>
          </w:tcPr>
          <w:p w:rsidR="00CB544E" w:rsidRPr="00D7246E" w:rsidRDefault="00CB544E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2.</w:t>
            </w:r>
          </w:p>
        </w:tc>
        <w:tc>
          <w:tcPr>
            <w:tcW w:w="1986" w:type="dxa"/>
            <w:vAlign w:val="center"/>
          </w:tcPr>
          <w:p w:rsidR="00D7246E" w:rsidRDefault="00CB544E" w:rsidP="001E1100">
            <w:pPr>
              <w:autoSpaceDE w:val="0"/>
              <w:autoSpaceDN w:val="0"/>
              <w:adjustRightInd w:val="0"/>
              <w:jc w:val="both"/>
            </w:pPr>
            <w:r w:rsidRPr="00D7246E">
              <w:t xml:space="preserve">Андреева </w:t>
            </w:r>
          </w:p>
          <w:p w:rsidR="00CB544E" w:rsidRPr="00D7246E" w:rsidRDefault="00CB544E" w:rsidP="001E1100">
            <w:pPr>
              <w:autoSpaceDE w:val="0"/>
              <w:autoSpaceDN w:val="0"/>
              <w:adjustRightInd w:val="0"/>
              <w:jc w:val="both"/>
            </w:pPr>
            <w:r w:rsidRPr="00D7246E">
              <w:t>Дарья Ивановна</w:t>
            </w:r>
          </w:p>
        </w:tc>
        <w:tc>
          <w:tcPr>
            <w:tcW w:w="1417" w:type="dxa"/>
            <w:vAlign w:val="center"/>
          </w:tcPr>
          <w:p w:rsidR="00CB544E" w:rsidRPr="00D7246E" w:rsidRDefault="00CB544E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09.09.1988</w:t>
            </w:r>
          </w:p>
        </w:tc>
        <w:tc>
          <w:tcPr>
            <w:tcW w:w="3714" w:type="dxa"/>
            <w:vAlign w:val="center"/>
          </w:tcPr>
          <w:p w:rsidR="00CB544E" w:rsidRPr="00D7246E" w:rsidRDefault="00CB544E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Ведущий специалист управления труда и социальной поддержки населения Администрации ЯМР</w:t>
            </w:r>
          </w:p>
        </w:tc>
        <w:tc>
          <w:tcPr>
            <w:tcW w:w="1559" w:type="dxa"/>
          </w:tcPr>
          <w:p w:rsidR="00CB544E" w:rsidRPr="00D7246E" w:rsidRDefault="00CB544E" w:rsidP="00D7246E"/>
          <w:p w:rsidR="00CB544E" w:rsidRPr="00D7246E" w:rsidRDefault="00CB544E" w:rsidP="0076242D">
            <w:pPr>
              <w:jc w:val="center"/>
            </w:pPr>
            <w:r w:rsidRPr="00D7246E">
              <w:t>высшее</w:t>
            </w:r>
          </w:p>
        </w:tc>
        <w:tc>
          <w:tcPr>
            <w:tcW w:w="2126" w:type="dxa"/>
            <w:vAlign w:val="center"/>
          </w:tcPr>
          <w:p w:rsidR="00CB544E" w:rsidRPr="00D7246E" w:rsidRDefault="00CB544E" w:rsidP="0076242D">
            <w:pPr>
              <w:jc w:val="center"/>
            </w:pPr>
            <w:r w:rsidRPr="00D7246E">
              <w:t>конкурсная комиссия*</w:t>
            </w:r>
          </w:p>
        </w:tc>
        <w:tc>
          <w:tcPr>
            <w:tcW w:w="3119" w:type="dxa"/>
            <w:vAlign w:val="center"/>
          </w:tcPr>
          <w:p w:rsidR="00CB544E" w:rsidRPr="00D7246E" w:rsidRDefault="00CB544E" w:rsidP="0076242D">
            <w:pPr>
              <w:autoSpaceDE w:val="0"/>
              <w:autoSpaceDN w:val="0"/>
              <w:adjustRightInd w:val="0"/>
              <w:jc w:val="center"/>
            </w:pPr>
            <w:r w:rsidRPr="00D7246E">
              <w:t>Ведущий специалист управления труда и социальной поддержки населения Администрации ЯМР</w:t>
            </w:r>
          </w:p>
        </w:tc>
      </w:tr>
      <w:tr w:rsidR="00CB544E" w:rsidRPr="00D7246E" w:rsidTr="001E1100">
        <w:tc>
          <w:tcPr>
            <w:tcW w:w="646" w:type="dxa"/>
            <w:vAlign w:val="center"/>
          </w:tcPr>
          <w:p w:rsidR="00CB544E" w:rsidRPr="00D7246E" w:rsidRDefault="00CB544E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3.</w:t>
            </w:r>
          </w:p>
        </w:tc>
        <w:tc>
          <w:tcPr>
            <w:tcW w:w="1986" w:type="dxa"/>
            <w:vAlign w:val="center"/>
          </w:tcPr>
          <w:p w:rsidR="00D7246E" w:rsidRDefault="00CB544E" w:rsidP="001E1100">
            <w:pPr>
              <w:autoSpaceDE w:val="0"/>
              <w:autoSpaceDN w:val="0"/>
              <w:adjustRightInd w:val="0"/>
              <w:jc w:val="both"/>
            </w:pPr>
            <w:r w:rsidRPr="00D7246E">
              <w:t xml:space="preserve">Корнилов </w:t>
            </w:r>
          </w:p>
          <w:p w:rsidR="00CB544E" w:rsidRPr="00D7246E" w:rsidRDefault="00CB544E" w:rsidP="001E1100">
            <w:pPr>
              <w:autoSpaceDE w:val="0"/>
              <w:autoSpaceDN w:val="0"/>
              <w:adjustRightInd w:val="0"/>
              <w:jc w:val="both"/>
            </w:pPr>
            <w:r w:rsidRPr="00D7246E">
              <w:t>Денис Александрович</w:t>
            </w:r>
          </w:p>
        </w:tc>
        <w:tc>
          <w:tcPr>
            <w:tcW w:w="1417" w:type="dxa"/>
            <w:vAlign w:val="center"/>
          </w:tcPr>
          <w:p w:rsidR="00CB544E" w:rsidRPr="00D7246E" w:rsidRDefault="00CB544E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24.11.1979</w:t>
            </w:r>
          </w:p>
        </w:tc>
        <w:tc>
          <w:tcPr>
            <w:tcW w:w="3714" w:type="dxa"/>
            <w:vAlign w:val="center"/>
          </w:tcPr>
          <w:p w:rsidR="00CB544E" w:rsidRPr="00D7246E" w:rsidRDefault="00CB544E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Не работает</w:t>
            </w:r>
          </w:p>
        </w:tc>
        <w:tc>
          <w:tcPr>
            <w:tcW w:w="1559" w:type="dxa"/>
          </w:tcPr>
          <w:p w:rsidR="00CB544E" w:rsidRPr="00D7246E" w:rsidRDefault="00CB544E" w:rsidP="00D7246E"/>
          <w:p w:rsidR="00CB544E" w:rsidRPr="00D7246E" w:rsidRDefault="00CB544E" w:rsidP="0076242D">
            <w:pPr>
              <w:jc w:val="center"/>
            </w:pPr>
            <w:r w:rsidRPr="00D7246E">
              <w:t>высшее</w:t>
            </w:r>
          </w:p>
        </w:tc>
        <w:tc>
          <w:tcPr>
            <w:tcW w:w="2126" w:type="dxa"/>
            <w:vAlign w:val="center"/>
          </w:tcPr>
          <w:p w:rsidR="00CB544E" w:rsidRPr="00D7246E" w:rsidRDefault="00CB544E" w:rsidP="0076242D">
            <w:pPr>
              <w:jc w:val="center"/>
            </w:pPr>
            <w:r w:rsidRPr="00D7246E">
              <w:t>конкурсная комиссия*</w:t>
            </w:r>
          </w:p>
        </w:tc>
        <w:tc>
          <w:tcPr>
            <w:tcW w:w="3119" w:type="dxa"/>
            <w:vAlign w:val="center"/>
          </w:tcPr>
          <w:p w:rsidR="00CB544E" w:rsidRPr="00D7246E" w:rsidRDefault="00CB544E" w:rsidP="0076242D">
            <w:pPr>
              <w:autoSpaceDE w:val="0"/>
              <w:autoSpaceDN w:val="0"/>
              <w:adjustRightInd w:val="0"/>
              <w:jc w:val="center"/>
            </w:pPr>
            <w:r w:rsidRPr="00D7246E">
              <w:t>Ведущий специалист управления труда и социальной поддержки населения Администрации ЯМР</w:t>
            </w:r>
          </w:p>
        </w:tc>
      </w:tr>
      <w:tr w:rsidR="00D7246E" w:rsidRPr="00D7246E" w:rsidTr="001E1100">
        <w:tc>
          <w:tcPr>
            <w:tcW w:w="646" w:type="dxa"/>
            <w:vAlign w:val="center"/>
          </w:tcPr>
          <w:p w:rsidR="00D7246E" w:rsidRPr="00D7246E" w:rsidRDefault="00D7246E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4.</w:t>
            </w:r>
          </w:p>
        </w:tc>
        <w:tc>
          <w:tcPr>
            <w:tcW w:w="1986" w:type="dxa"/>
            <w:vAlign w:val="center"/>
          </w:tcPr>
          <w:p w:rsidR="00D7246E" w:rsidRDefault="00D7246E" w:rsidP="001E1100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D7246E">
              <w:t>Сараева</w:t>
            </w:r>
            <w:proofErr w:type="spellEnd"/>
            <w:r w:rsidRPr="00D7246E">
              <w:t xml:space="preserve"> </w:t>
            </w:r>
          </w:p>
          <w:p w:rsidR="00D7246E" w:rsidRDefault="00D7246E" w:rsidP="001E1100">
            <w:pPr>
              <w:autoSpaceDE w:val="0"/>
              <w:autoSpaceDN w:val="0"/>
              <w:adjustRightInd w:val="0"/>
              <w:jc w:val="both"/>
            </w:pPr>
            <w:r w:rsidRPr="00D7246E">
              <w:t xml:space="preserve">Наталья </w:t>
            </w:r>
          </w:p>
          <w:p w:rsidR="00D7246E" w:rsidRPr="00D7246E" w:rsidRDefault="00D7246E" w:rsidP="001E1100">
            <w:pPr>
              <w:autoSpaceDE w:val="0"/>
              <w:autoSpaceDN w:val="0"/>
              <w:adjustRightInd w:val="0"/>
              <w:jc w:val="both"/>
            </w:pPr>
            <w:r w:rsidRPr="00D7246E">
              <w:t>Васильевна</w:t>
            </w:r>
          </w:p>
        </w:tc>
        <w:tc>
          <w:tcPr>
            <w:tcW w:w="1417" w:type="dxa"/>
            <w:vAlign w:val="center"/>
          </w:tcPr>
          <w:p w:rsidR="00D7246E" w:rsidRPr="00D7246E" w:rsidRDefault="00D7246E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12.10.1966</w:t>
            </w:r>
          </w:p>
        </w:tc>
        <w:tc>
          <w:tcPr>
            <w:tcW w:w="3714" w:type="dxa"/>
            <w:vAlign w:val="center"/>
          </w:tcPr>
          <w:p w:rsidR="00D7246E" w:rsidRPr="00D7246E" w:rsidRDefault="00D7246E" w:rsidP="001E1100">
            <w:pPr>
              <w:autoSpaceDE w:val="0"/>
              <w:autoSpaceDN w:val="0"/>
              <w:adjustRightInd w:val="0"/>
              <w:jc w:val="center"/>
            </w:pPr>
            <w:r w:rsidRPr="00D7246E">
              <w:t>Главный специалист управления труда и социальной поддержки населения Администрации ЯМР</w:t>
            </w:r>
          </w:p>
        </w:tc>
        <w:tc>
          <w:tcPr>
            <w:tcW w:w="1559" w:type="dxa"/>
          </w:tcPr>
          <w:p w:rsidR="00D7246E" w:rsidRPr="00D7246E" w:rsidRDefault="00D7246E" w:rsidP="0076242D">
            <w:pPr>
              <w:jc w:val="center"/>
            </w:pPr>
          </w:p>
          <w:p w:rsidR="00D7246E" w:rsidRPr="00D7246E" w:rsidRDefault="00D7246E" w:rsidP="00D7246E"/>
          <w:p w:rsidR="00D7246E" w:rsidRPr="00D7246E" w:rsidRDefault="00D7246E" w:rsidP="0076242D">
            <w:pPr>
              <w:jc w:val="center"/>
            </w:pPr>
            <w:r w:rsidRPr="00D7246E">
              <w:t>высшее</w:t>
            </w:r>
          </w:p>
        </w:tc>
        <w:tc>
          <w:tcPr>
            <w:tcW w:w="2126" w:type="dxa"/>
            <w:vAlign w:val="center"/>
          </w:tcPr>
          <w:p w:rsidR="00D7246E" w:rsidRPr="00D7246E" w:rsidRDefault="00D7246E" w:rsidP="0076242D">
            <w:pPr>
              <w:jc w:val="center"/>
            </w:pPr>
            <w:r w:rsidRPr="00D7246E">
              <w:t>конкурсная комиссия*</w:t>
            </w:r>
            <w:r>
              <w:t>*</w:t>
            </w:r>
          </w:p>
        </w:tc>
        <w:tc>
          <w:tcPr>
            <w:tcW w:w="3119" w:type="dxa"/>
            <w:vAlign w:val="center"/>
          </w:tcPr>
          <w:p w:rsidR="00D7246E" w:rsidRPr="00D7246E" w:rsidRDefault="00D7246E" w:rsidP="0076242D">
            <w:pPr>
              <w:autoSpaceDE w:val="0"/>
              <w:autoSpaceDN w:val="0"/>
              <w:adjustRightInd w:val="0"/>
              <w:jc w:val="center"/>
            </w:pPr>
            <w:r w:rsidRPr="00D7246E">
              <w:t>Главный специалист отдела по социальным вопросам управления труда и социальной поддержки населения Администрации ЯМР</w:t>
            </w:r>
          </w:p>
        </w:tc>
      </w:tr>
    </w:tbl>
    <w:p w:rsidR="001E1100" w:rsidRDefault="001E1100" w:rsidP="001E1100">
      <w:pPr>
        <w:pStyle w:val="aa"/>
        <w:jc w:val="both"/>
        <w:rPr>
          <w:rFonts w:ascii="Times New Roman" w:hAnsi="Times New Roman"/>
          <w:sz w:val="20"/>
          <w:szCs w:val="20"/>
          <w:lang w:val="ru-RU"/>
        </w:rPr>
      </w:pPr>
    </w:p>
    <w:p w:rsidR="001E1100" w:rsidRDefault="001E1100" w:rsidP="001E1100">
      <w:pPr>
        <w:pStyle w:val="aa"/>
        <w:jc w:val="both"/>
        <w:rPr>
          <w:rFonts w:ascii="Times New Roman" w:hAnsi="Times New Roman"/>
          <w:lang w:val="ru-RU"/>
        </w:rPr>
      </w:pPr>
      <w:r w:rsidRPr="00156EC5">
        <w:rPr>
          <w:rFonts w:ascii="Times New Roman" w:hAnsi="Times New Roman"/>
          <w:lang w:val="ru-RU"/>
        </w:rPr>
        <w:t>*</w:t>
      </w:r>
      <w:proofErr w:type="gramStart"/>
      <w:r w:rsidRPr="00A9512C">
        <w:rPr>
          <w:rFonts w:ascii="Times New Roman" w:hAnsi="Times New Roman"/>
          <w:lang w:val="ru-RU"/>
        </w:rPr>
        <w:t>конкурсная</w:t>
      </w:r>
      <w:proofErr w:type="gramEnd"/>
      <w:r w:rsidRPr="00A9512C">
        <w:rPr>
          <w:rFonts w:ascii="Times New Roman" w:hAnsi="Times New Roman"/>
          <w:lang w:val="ru-RU"/>
        </w:rPr>
        <w:t xml:space="preserve"> комиссия по проведению конкурса на </w:t>
      </w:r>
      <w:r w:rsidR="00D7246E">
        <w:rPr>
          <w:rFonts w:ascii="Times New Roman" w:hAnsi="Times New Roman"/>
          <w:lang w:val="ru-RU"/>
        </w:rPr>
        <w:t>включение в кадровый резерв</w:t>
      </w:r>
      <w:r w:rsidRPr="00A9512C">
        <w:rPr>
          <w:rFonts w:ascii="Times New Roman" w:hAnsi="Times New Roman"/>
          <w:lang w:val="ru-RU"/>
        </w:rPr>
        <w:t xml:space="preserve"> Администрации Ярославского муниципального района</w:t>
      </w:r>
      <w:r w:rsidR="00D7246E">
        <w:rPr>
          <w:rFonts w:ascii="Times New Roman" w:hAnsi="Times New Roman"/>
          <w:lang w:val="ru-RU"/>
        </w:rPr>
        <w:t xml:space="preserve"> по должности муниципальной службы </w:t>
      </w:r>
      <w:r>
        <w:rPr>
          <w:rFonts w:ascii="Times New Roman" w:hAnsi="Times New Roman"/>
          <w:lang w:val="ru-RU"/>
        </w:rPr>
        <w:t xml:space="preserve"> в</w:t>
      </w:r>
      <w:r w:rsidRPr="00E03A76">
        <w:rPr>
          <w:rFonts w:ascii="Times New Roman" w:hAnsi="Times New Roman"/>
          <w:lang w:val="ru-RU"/>
        </w:rPr>
        <w:t>едущ</w:t>
      </w:r>
      <w:r>
        <w:rPr>
          <w:rFonts w:ascii="Times New Roman" w:hAnsi="Times New Roman"/>
          <w:lang w:val="ru-RU"/>
        </w:rPr>
        <w:t>его</w:t>
      </w:r>
      <w:r w:rsidRPr="00E03A76">
        <w:rPr>
          <w:rFonts w:ascii="Times New Roman" w:hAnsi="Times New Roman"/>
          <w:lang w:val="ru-RU"/>
        </w:rPr>
        <w:t xml:space="preserve"> специалист</w:t>
      </w:r>
      <w:r>
        <w:rPr>
          <w:rFonts w:ascii="Times New Roman" w:hAnsi="Times New Roman"/>
          <w:lang w:val="ru-RU"/>
        </w:rPr>
        <w:t>а</w:t>
      </w:r>
      <w:r w:rsidRPr="00E03A76">
        <w:rPr>
          <w:rFonts w:ascii="Times New Roman" w:hAnsi="Times New Roman"/>
          <w:lang w:val="ru-RU"/>
        </w:rPr>
        <w:t xml:space="preserve"> </w:t>
      </w:r>
      <w:r w:rsidR="00D7246E" w:rsidRPr="00D7246E">
        <w:rPr>
          <w:rFonts w:ascii="Times New Roman" w:hAnsi="Times New Roman"/>
          <w:lang w:val="ru-RU"/>
        </w:rPr>
        <w:t>управления труда и социальной поддержки населения Администрации ЯМР</w:t>
      </w:r>
      <w:r w:rsidRPr="00A9512C">
        <w:rPr>
          <w:rFonts w:ascii="Times New Roman" w:hAnsi="Times New Roman"/>
          <w:lang w:val="ru-RU"/>
        </w:rPr>
        <w:t xml:space="preserve">, протокол </w:t>
      </w:r>
      <w:r>
        <w:rPr>
          <w:rFonts w:ascii="Times New Roman" w:hAnsi="Times New Roman"/>
          <w:lang w:val="ru-RU"/>
        </w:rPr>
        <w:t xml:space="preserve"> </w:t>
      </w:r>
      <w:r w:rsidRPr="00A9512C">
        <w:rPr>
          <w:rFonts w:ascii="Times New Roman" w:hAnsi="Times New Roman"/>
          <w:lang w:val="ru-RU"/>
        </w:rPr>
        <w:t xml:space="preserve">от </w:t>
      </w:r>
      <w:r w:rsidR="00D7246E">
        <w:rPr>
          <w:rFonts w:ascii="Times New Roman" w:hAnsi="Times New Roman"/>
          <w:lang w:val="ru-RU"/>
        </w:rPr>
        <w:t>22.05</w:t>
      </w:r>
      <w:r>
        <w:rPr>
          <w:rFonts w:ascii="Times New Roman" w:hAnsi="Times New Roman"/>
          <w:lang w:val="ru-RU"/>
        </w:rPr>
        <w:t>.2018</w:t>
      </w:r>
      <w:r w:rsidR="00D7246E">
        <w:rPr>
          <w:rFonts w:ascii="Times New Roman" w:hAnsi="Times New Roman"/>
          <w:lang w:val="ru-RU"/>
        </w:rPr>
        <w:t>;</w:t>
      </w:r>
    </w:p>
    <w:p w:rsidR="00D7246E" w:rsidRPr="00116169" w:rsidRDefault="00D7246E" w:rsidP="001E1100">
      <w:pPr>
        <w:pStyle w:val="aa"/>
        <w:jc w:val="both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lang w:val="ru-RU"/>
        </w:rPr>
        <w:t xml:space="preserve">** </w:t>
      </w:r>
      <w:proofErr w:type="gramStart"/>
      <w:r w:rsidRPr="00D7246E">
        <w:rPr>
          <w:rFonts w:ascii="Times New Roman" w:hAnsi="Times New Roman"/>
          <w:lang w:val="ru-RU"/>
        </w:rPr>
        <w:t>конкурсная</w:t>
      </w:r>
      <w:proofErr w:type="gramEnd"/>
      <w:r w:rsidRPr="00D7246E">
        <w:rPr>
          <w:rFonts w:ascii="Times New Roman" w:hAnsi="Times New Roman"/>
          <w:lang w:val="ru-RU"/>
        </w:rPr>
        <w:t xml:space="preserve"> комиссия по проведению конкурса на включение в кадровый резерв Администрации Ярославского муниципального района по д</w:t>
      </w:r>
      <w:r>
        <w:rPr>
          <w:rFonts w:ascii="Times New Roman" w:hAnsi="Times New Roman"/>
          <w:lang w:val="ru-RU"/>
        </w:rPr>
        <w:t>о</w:t>
      </w:r>
      <w:r w:rsidRPr="00D7246E">
        <w:rPr>
          <w:rFonts w:ascii="Times New Roman" w:hAnsi="Times New Roman"/>
          <w:lang w:val="ru-RU"/>
        </w:rPr>
        <w:t xml:space="preserve">лжности муниципальной службы  </w:t>
      </w:r>
      <w:r>
        <w:rPr>
          <w:rFonts w:ascii="Times New Roman" w:hAnsi="Times New Roman"/>
          <w:lang w:val="ru-RU"/>
        </w:rPr>
        <w:t>главного</w:t>
      </w:r>
      <w:r w:rsidRPr="00D7246E">
        <w:rPr>
          <w:rFonts w:ascii="Times New Roman" w:hAnsi="Times New Roman"/>
          <w:lang w:val="ru-RU"/>
        </w:rPr>
        <w:t xml:space="preserve"> специалиста</w:t>
      </w:r>
      <w:r w:rsidRPr="00D7246E">
        <w:rPr>
          <w:lang w:val="ru-RU"/>
        </w:rPr>
        <w:t xml:space="preserve"> </w:t>
      </w:r>
      <w:r w:rsidRPr="00D7246E">
        <w:rPr>
          <w:rFonts w:ascii="Times New Roman" w:hAnsi="Times New Roman"/>
          <w:lang w:val="ru-RU"/>
        </w:rPr>
        <w:t>отдела по социальным вопросам управления труда и социальной поддержки населения Администрации ЯМР, протокол  от 22.05.2018;</w:t>
      </w:r>
    </w:p>
    <w:p w:rsidR="001E1100" w:rsidRDefault="001E1100" w:rsidP="00A9512C">
      <w:pPr>
        <w:jc w:val="both"/>
        <w:rPr>
          <w:sz w:val="24"/>
          <w:szCs w:val="24"/>
        </w:rPr>
      </w:pPr>
    </w:p>
    <w:p w:rsidR="001E1100" w:rsidRDefault="001E1100" w:rsidP="00A9512C">
      <w:pPr>
        <w:jc w:val="both"/>
        <w:rPr>
          <w:sz w:val="24"/>
          <w:szCs w:val="24"/>
        </w:rPr>
      </w:pPr>
    </w:p>
    <w:p w:rsidR="004B4198" w:rsidRPr="00116169" w:rsidRDefault="004B4198" w:rsidP="00D7246E">
      <w:pPr>
        <w:shd w:val="clear" w:color="auto" w:fill="FFFFFF"/>
        <w:tabs>
          <w:tab w:val="left" w:pos="9498"/>
        </w:tabs>
        <w:autoSpaceDE w:val="0"/>
        <w:autoSpaceDN w:val="0"/>
        <w:adjustRightInd w:val="0"/>
      </w:pPr>
    </w:p>
    <w:sectPr w:rsidR="004B4198" w:rsidRPr="00116169" w:rsidSect="001E1100">
      <w:pgSz w:w="16838" w:h="11906" w:orient="landscape" w:code="9"/>
      <w:pgMar w:top="1701" w:right="737" w:bottom="73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100" w:rsidRDefault="001E1100">
      <w:r>
        <w:separator/>
      </w:r>
    </w:p>
  </w:endnote>
  <w:endnote w:type="continuationSeparator" w:id="0">
    <w:p w:rsidR="001E1100" w:rsidRDefault="001E1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100" w:rsidRDefault="001E1100">
      <w:r>
        <w:separator/>
      </w:r>
    </w:p>
  </w:footnote>
  <w:footnote w:type="continuationSeparator" w:id="0">
    <w:p w:rsidR="001E1100" w:rsidRDefault="001E11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100" w:rsidRDefault="001E1100" w:rsidP="00CE6C82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t>3</w:t>
    </w:r>
  </w:p>
  <w:p w:rsidR="001E1100" w:rsidRDefault="001E110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100" w:rsidRDefault="001E1100" w:rsidP="00CE6C82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t>2</w:t>
    </w:r>
  </w:p>
  <w:p w:rsidR="001E1100" w:rsidRDefault="001E110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137BA"/>
    <w:multiLevelType w:val="singleLevel"/>
    <w:tmpl w:val="2D6C12A8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</w:abstractNum>
  <w:abstractNum w:abstractNumId="1">
    <w:nsid w:val="0EC419A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2DCB6EEF"/>
    <w:multiLevelType w:val="singleLevel"/>
    <w:tmpl w:val="16B0B1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>
    <w:nsid w:val="3874763B"/>
    <w:multiLevelType w:val="hybridMultilevel"/>
    <w:tmpl w:val="8346B6E0"/>
    <w:lvl w:ilvl="0" w:tplc="5DF4CD14">
      <w:start w:val="1"/>
      <w:numFmt w:val="decimal"/>
      <w:lvlText w:val="%1."/>
      <w:lvlJc w:val="left"/>
      <w:pPr>
        <w:tabs>
          <w:tab w:val="num" w:pos="1497"/>
        </w:tabs>
        <w:ind w:left="1497" w:hanging="930"/>
      </w:pPr>
      <w:rPr>
        <w:rFonts w:hint="default"/>
      </w:rPr>
    </w:lvl>
    <w:lvl w:ilvl="1" w:tplc="10E44C56">
      <w:numFmt w:val="none"/>
      <w:lvlText w:val=""/>
      <w:lvlJc w:val="left"/>
      <w:pPr>
        <w:tabs>
          <w:tab w:val="num" w:pos="360"/>
        </w:tabs>
      </w:pPr>
    </w:lvl>
    <w:lvl w:ilvl="2" w:tplc="F61C554A">
      <w:numFmt w:val="none"/>
      <w:lvlText w:val=""/>
      <w:lvlJc w:val="left"/>
      <w:pPr>
        <w:tabs>
          <w:tab w:val="num" w:pos="360"/>
        </w:tabs>
      </w:pPr>
    </w:lvl>
    <w:lvl w:ilvl="3" w:tplc="7C30C2D4">
      <w:numFmt w:val="none"/>
      <w:lvlText w:val=""/>
      <w:lvlJc w:val="left"/>
      <w:pPr>
        <w:tabs>
          <w:tab w:val="num" w:pos="360"/>
        </w:tabs>
      </w:pPr>
    </w:lvl>
    <w:lvl w:ilvl="4" w:tplc="DDE8B6C4">
      <w:numFmt w:val="none"/>
      <w:lvlText w:val=""/>
      <w:lvlJc w:val="left"/>
      <w:pPr>
        <w:tabs>
          <w:tab w:val="num" w:pos="360"/>
        </w:tabs>
      </w:pPr>
    </w:lvl>
    <w:lvl w:ilvl="5" w:tplc="EC3A01C4">
      <w:numFmt w:val="none"/>
      <w:lvlText w:val=""/>
      <w:lvlJc w:val="left"/>
      <w:pPr>
        <w:tabs>
          <w:tab w:val="num" w:pos="360"/>
        </w:tabs>
      </w:pPr>
    </w:lvl>
    <w:lvl w:ilvl="6" w:tplc="360CBC52">
      <w:numFmt w:val="none"/>
      <w:lvlText w:val=""/>
      <w:lvlJc w:val="left"/>
      <w:pPr>
        <w:tabs>
          <w:tab w:val="num" w:pos="360"/>
        </w:tabs>
      </w:pPr>
    </w:lvl>
    <w:lvl w:ilvl="7" w:tplc="35D0C912">
      <w:numFmt w:val="none"/>
      <w:lvlText w:val=""/>
      <w:lvlJc w:val="left"/>
      <w:pPr>
        <w:tabs>
          <w:tab w:val="num" w:pos="360"/>
        </w:tabs>
      </w:pPr>
    </w:lvl>
    <w:lvl w:ilvl="8" w:tplc="4ED6DBDA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3B253442"/>
    <w:multiLevelType w:val="hybridMultilevel"/>
    <w:tmpl w:val="EBD045B8"/>
    <w:lvl w:ilvl="0" w:tplc="1DC43D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8"/>
      </w:rPr>
    </w:lvl>
    <w:lvl w:ilvl="1" w:tplc="46BCFB4A">
      <w:numFmt w:val="none"/>
      <w:lvlText w:val=""/>
      <w:lvlJc w:val="left"/>
      <w:pPr>
        <w:tabs>
          <w:tab w:val="num" w:pos="360"/>
        </w:tabs>
      </w:pPr>
    </w:lvl>
    <w:lvl w:ilvl="2" w:tplc="E3689EB4">
      <w:numFmt w:val="none"/>
      <w:lvlText w:val=""/>
      <w:lvlJc w:val="left"/>
      <w:pPr>
        <w:tabs>
          <w:tab w:val="num" w:pos="360"/>
        </w:tabs>
      </w:pPr>
    </w:lvl>
    <w:lvl w:ilvl="3" w:tplc="0E0E8DB2">
      <w:numFmt w:val="none"/>
      <w:lvlText w:val=""/>
      <w:lvlJc w:val="left"/>
      <w:pPr>
        <w:tabs>
          <w:tab w:val="num" w:pos="360"/>
        </w:tabs>
      </w:pPr>
    </w:lvl>
    <w:lvl w:ilvl="4" w:tplc="602E540A">
      <w:numFmt w:val="none"/>
      <w:lvlText w:val=""/>
      <w:lvlJc w:val="left"/>
      <w:pPr>
        <w:tabs>
          <w:tab w:val="num" w:pos="360"/>
        </w:tabs>
      </w:pPr>
    </w:lvl>
    <w:lvl w:ilvl="5" w:tplc="650C0D4A">
      <w:numFmt w:val="none"/>
      <w:lvlText w:val=""/>
      <w:lvlJc w:val="left"/>
      <w:pPr>
        <w:tabs>
          <w:tab w:val="num" w:pos="360"/>
        </w:tabs>
      </w:pPr>
    </w:lvl>
    <w:lvl w:ilvl="6" w:tplc="4CE08214">
      <w:numFmt w:val="none"/>
      <w:lvlText w:val=""/>
      <w:lvlJc w:val="left"/>
      <w:pPr>
        <w:tabs>
          <w:tab w:val="num" w:pos="360"/>
        </w:tabs>
      </w:pPr>
    </w:lvl>
    <w:lvl w:ilvl="7" w:tplc="CEB6BB44">
      <w:numFmt w:val="none"/>
      <w:lvlText w:val=""/>
      <w:lvlJc w:val="left"/>
      <w:pPr>
        <w:tabs>
          <w:tab w:val="num" w:pos="360"/>
        </w:tabs>
      </w:pPr>
    </w:lvl>
    <w:lvl w:ilvl="8" w:tplc="9EE68F3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42416DF5"/>
    <w:multiLevelType w:val="hybridMultilevel"/>
    <w:tmpl w:val="35FEE1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637DDB"/>
    <w:multiLevelType w:val="singleLevel"/>
    <w:tmpl w:val="14D4896C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405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E1857"/>
    <w:rsid w:val="000045B2"/>
    <w:rsid w:val="00007D9D"/>
    <w:rsid w:val="0001457E"/>
    <w:rsid w:val="00023BF1"/>
    <w:rsid w:val="000372C8"/>
    <w:rsid w:val="00043FE0"/>
    <w:rsid w:val="00062049"/>
    <w:rsid w:val="00071DF7"/>
    <w:rsid w:val="00074A89"/>
    <w:rsid w:val="00082130"/>
    <w:rsid w:val="00083FD0"/>
    <w:rsid w:val="00087EAC"/>
    <w:rsid w:val="00095241"/>
    <w:rsid w:val="000A5AF7"/>
    <w:rsid w:val="000B6232"/>
    <w:rsid w:val="000C54FC"/>
    <w:rsid w:val="000C7D47"/>
    <w:rsid w:val="000E1857"/>
    <w:rsid w:val="00104F0D"/>
    <w:rsid w:val="00116169"/>
    <w:rsid w:val="00125FE6"/>
    <w:rsid w:val="0012733F"/>
    <w:rsid w:val="0012739D"/>
    <w:rsid w:val="00127682"/>
    <w:rsid w:val="00135C8A"/>
    <w:rsid w:val="00137CC4"/>
    <w:rsid w:val="00156EC5"/>
    <w:rsid w:val="00176647"/>
    <w:rsid w:val="00192C10"/>
    <w:rsid w:val="00193045"/>
    <w:rsid w:val="001A0584"/>
    <w:rsid w:val="001A2A51"/>
    <w:rsid w:val="001A6573"/>
    <w:rsid w:val="001C2257"/>
    <w:rsid w:val="001D0D51"/>
    <w:rsid w:val="001D3AE5"/>
    <w:rsid w:val="001D4EE4"/>
    <w:rsid w:val="001E1100"/>
    <w:rsid w:val="001E17AF"/>
    <w:rsid w:val="001F1AE1"/>
    <w:rsid w:val="00207CB9"/>
    <w:rsid w:val="00225C1C"/>
    <w:rsid w:val="00226CD7"/>
    <w:rsid w:val="002467AC"/>
    <w:rsid w:val="00252AB5"/>
    <w:rsid w:val="00260270"/>
    <w:rsid w:val="002620AF"/>
    <w:rsid w:val="00265B03"/>
    <w:rsid w:val="00284F87"/>
    <w:rsid w:val="002A29B7"/>
    <w:rsid w:val="002A6141"/>
    <w:rsid w:val="002B3508"/>
    <w:rsid w:val="002B6BF2"/>
    <w:rsid w:val="002C4706"/>
    <w:rsid w:val="002C76A0"/>
    <w:rsid w:val="002D698B"/>
    <w:rsid w:val="002E5680"/>
    <w:rsid w:val="002F57F9"/>
    <w:rsid w:val="00325655"/>
    <w:rsid w:val="0036608C"/>
    <w:rsid w:val="003704A0"/>
    <w:rsid w:val="00373ACB"/>
    <w:rsid w:val="003774D4"/>
    <w:rsid w:val="00383B96"/>
    <w:rsid w:val="003A10EC"/>
    <w:rsid w:val="003A432B"/>
    <w:rsid w:val="003B652F"/>
    <w:rsid w:val="003C36B3"/>
    <w:rsid w:val="003C7A6F"/>
    <w:rsid w:val="003D66BA"/>
    <w:rsid w:val="003E1834"/>
    <w:rsid w:val="003E4444"/>
    <w:rsid w:val="003E639F"/>
    <w:rsid w:val="003F04B8"/>
    <w:rsid w:val="003F09DD"/>
    <w:rsid w:val="003F4E25"/>
    <w:rsid w:val="003F72E9"/>
    <w:rsid w:val="004033CF"/>
    <w:rsid w:val="00404268"/>
    <w:rsid w:val="0040523F"/>
    <w:rsid w:val="00415AE9"/>
    <w:rsid w:val="004176C6"/>
    <w:rsid w:val="004229FA"/>
    <w:rsid w:val="00426C2D"/>
    <w:rsid w:val="0043519C"/>
    <w:rsid w:val="0043723C"/>
    <w:rsid w:val="00441708"/>
    <w:rsid w:val="00446A84"/>
    <w:rsid w:val="0045235E"/>
    <w:rsid w:val="0047035E"/>
    <w:rsid w:val="00470F8E"/>
    <w:rsid w:val="004748B5"/>
    <w:rsid w:val="00494BD7"/>
    <w:rsid w:val="004B4198"/>
    <w:rsid w:val="004C4B3A"/>
    <w:rsid w:val="004D24A9"/>
    <w:rsid w:val="004D561C"/>
    <w:rsid w:val="004E1DC8"/>
    <w:rsid w:val="004E32FE"/>
    <w:rsid w:val="004E3995"/>
    <w:rsid w:val="004E6337"/>
    <w:rsid w:val="004E7681"/>
    <w:rsid w:val="004F44EF"/>
    <w:rsid w:val="00501E08"/>
    <w:rsid w:val="00504E37"/>
    <w:rsid w:val="005122DC"/>
    <w:rsid w:val="00520092"/>
    <w:rsid w:val="00527F6D"/>
    <w:rsid w:val="0054393E"/>
    <w:rsid w:val="005523D1"/>
    <w:rsid w:val="00552BDD"/>
    <w:rsid w:val="00553762"/>
    <w:rsid w:val="005620C6"/>
    <w:rsid w:val="0057378B"/>
    <w:rsid w:val="00581E45"/>
    <w:rsid w:val="005853A7"/>
    <w:rsid w:val="00587392"/>
    <w:rsid w:val="00595E18"/>
    <w:rsid w:val="005A2FF1"/>
    <w:rsid w:val="005A331C"/>
    <w:rsid w:val="005A336D"/>
    <w:rsid w:val="005A42B7"/>
    <w:rsid w:val="005A5479"/>
    <w:rsid w:val="005A6A9A"/>
    <w:rsid w:val="005B5DC3"/>
    <w:rsid w:val="005E03D2"/>
    <w:rsid w:val="005E16B5"/>
    <w:rsid w:val="005E5B19"/>
    <w:rsid w:val="005F1F6A"/>
    <w:rsid w:val="005F5CE9"/>
    <w:rsid w:val="005F5E21"/>
    <w:rsid w:val="005F6542"/>
    <w:rsid w:val="00616C3A"/>
    <w:rsid w:val="00632406"/>
    <w:rsid w:val="00652126"/>
    <w:rsid w:val="00656A69"/>
    <w:rsid w:val="00660925"/>
    <w:rsid w:val="00661069"/>
    <w:rsid w:val="00676011"/>
    <w:rsid w:val="006822AC"/>
    <w:rsid w:val="00687137"/>
    <w:rsid w:val="006974F3"/>
    <w:rsid w:val="006A23FE"/>
    <w:rsid w:val="006A3CC6"/>
    <w:rsid w:val="006C60C0"/>
    <w:rsid w:val="006D2B33"/>
    <w:rsid w:val="006E025D"/>
    <w:rsid w:val="006E3D9E"/>
    <w:rsid w:val="006F14B5"/>
    <w:rsid w:val="00720B9A"/>
    <w:rsid w:val="00723A81"/>
    <w:rsid w:val="00732757"/>
    <w:rsid w:val="00732BC3"/>
    <w:rsid w:val="00733C93"/>
    <w:rsid w:val="00746DAF"/>
    <w:rsid w:val="00752D83"/>
    <w:rsid w:val="007540F6"/>
    <w:rsid w:val="00757736"/>
    <w:rsid w:val="00763E16"/>
    <w:rsid w:val="0077135E"/>
    <w:rsid w:val="00784319"/>
    <w:rsid w:val="00791B68"/>
    <w:rsid w:val="007B162A"/>
    <w:rsid w:val="007B6573"/>
    <w:rsid w:val="007B746E"/>
    <w:rsid w:val="007C74D2"/>
    <w:rsid w:val="007E7146"/>
    <w:rsid w:val="007F559F"/>
    <w:rsid w:val="007F6EE6"/>
    <w:rsid w:val="00804011"/>
    <w:rsid w:val="00807946"/>
    <w:rsid w:val="00811139"/>
    <w:rsid w:val="00813D34"/>
    <w:rsid w:val="008179AA"/>
    <w:rsid w:val="008209E1"/>
    <w:rsid w:val="0082424C"/>
    <w:rsid w:val="00827769"/>
    <w:rsid w:val="00834CD7"/>
    <w:rsid w:val="00840400"/>
    <w:rsid w:val="00844475"/>
    <w:rsid w:val="0084578F"/>
    <w:rsid w:val="008504A7"/>
    <w:rsid w:val="00870ECE"/>
    <w:rsid w:val="00881F47"/>
    <w:rsid w:val="00884F48"/>
    <w:rsid w:val="008859F2"/>
    <w:rsid w:val="008947F1"/>
    <w:rsid w:val="008B3CC4"/>
    <w:rsid w:val="008B6B51"/>
    <w:rsid w:val="008C56F4"/>
    <w:rsid w:val="008D0518"/>
    <w:rsid w:val="008E0313"/>
    <w:rsid w:val="008E2802"/>
    <w:rsid w:val="008E6F36"/>
    <w:rsid w:val="008F2223"/>
    <w:rsid w:val="008F4F00"/>
    <w:rsid w:val="009071ED"/>
    <w:rsid w:val="00910736"/>
    <w:rsid w:val="00932757"/>
    <w:rsid w:val="00936F29"/>
    <w:rsid w:val="00946377"/>
    <w:rsid w:val="009510E2"/>
    <w:rsid w:val="009525DD"/>
    <w:rsid w:val="009537F8"/>
    <w:rsid w:val="00955B57"/>
    <w:rsid w:val="0097565A"/>
    <w:rsid w:val="00986938"/>
    <w:rsid w:val="00987E91"/>
    <w:rsid w:val="00992313"/>
    <w:rsid w:val="0099350D"/>
    <w:rsid w:val="009A20FD"/>
    <w:rsid w:val="009B6928"/>
    <w:rsid w:val="009C4067"/>
    <w:rsid w:val="009D2D9E"/>
    <w:rsid w:val="009E0843"/>
    <w:rsid w:val="009E61B8"/>
    <w:rsid w:val="00A11327"/>
    <w:rsid w:val="00A13660"/>
    <w:rsid w:val="00A1533B"/>
    <w:rsid w:val="00A16C22"/>
    <w:rsid w:val="00A247B5"/>
    <w:rsid w:val="00A26546"/>
    <w:rsid w:val="00A3223A"/>
    <w:rsid w:val="00A40E0B"/>
    <w:rsid w:val="00A54D8A"/>
    <w:rsid w:val="00A735B1"/>
    <w:rsid w:val="00A80CA5"/>
    <w:rsid w:val="00A82FF6"/>
    <w:rsid w:val="00A9512C"/>
    <w:rsid w:val="00AC0E55"/>
    <w:rsid w:val="00AC7ACC"/>
    <w:rsid w:val="00AD2AB8"/>
    <w:rsid w:val="00AD4438"/>
    <w:rsid w:val="00AD5E71"/>
    <w:rsid w:val="00AE5AC5"/>
    <w:rsid w:val="00AF544A"/>
    <w:rsid w:val="00AF7CCB"/>
    <w:rsid w:val="00B100AA"/>
    <w:rsid w:val="00B16DFE"/>
    <w:rsid w:val="00B17233"/>
    <w:rsid w:val="00B244A4"/>
    <w:rsid w:val="00B26DCF"/>
    <w:rsid w:val="00B304F8"/>
    <w:rsid w:val="00B733E2"/>
    <w:rsid w:val="00B765D9"/>
    <w:rsid w:val="00B83AD9"/>
    <w:rsid w:val="00B97416"/>
    <w:rsid w:val="00BA2A53"/>
    <w:rsid w:val="00BA6F1C"/>
    <w:rsid w:val="00BB17DB"/>
    <w:rsid w:val="00BC0EC2"/>
    <w:rsid w:val="00BD2011"/>
    <w:rsid w:val="00BD32B6"/>
    <w:rsid w:val="00BD3EDB"/>
    <w:rsid w:val="00BD5E67"/>
    <w:rsid w:val="00BD6E97"/>
    <w:rsid w:val="00BE20E2"/>
    <w:rsid w:val="00C017BF"/>
    <w:rsid w:val="00C01888"/>
    <w:rsid w:val="00C06014"/>
    <w:rsid w:val="00C07A0C"/>
    <w:rsid w:val="00C11ABC"/>
    <w:rsid w:val="00C202F7"/>
    <w:rsid w:val="00C258B7"/>
    <w:rsid w:val="00C26650"/>
    <w:rsid w:val="00C37D11"/>
    <w:rsid w:val="00C41925"/>
    <w:rsid w:val="00C45246"/>
    <w:rsid w:val="00C47FDC"/>
    <w:rsid w:val="00C504E4"/>
    <w:rsid w:val="00C56128"/>
    <w:rsid w:val="00C62114"/>
    <w:rsid w:val="00C71AEA"/>
    <w:rsid w:val="00C90151"/>
    <w:rsid w:val="00C90714"/>
    <w:rsid w:val="00C9148E"/>
    <w:rsid w:val="00CA1392"/>
    <w:rsid w:val="00CA2602"/>
    <w:rsid w:val="00CB544E"/>
    <w:rsid w:val="00CC0F76"/>
    <w:rsid w:val="00CE6C82"/>
    <w:rsid w:val="00D032EC"/>
    <w:rsid w:val="00D23C46"/>
    <w:rsid w:val="00D279C2"/>
    <w:rsid w:val="00D30636"/>
    <w:rsid w:val="00D4197F"/>
    <w:rsid w:val="00D459B2"/>
    <w:rsid w:val="00D51CBD"/>
    <w:rsid w:val="00D60EA8"/>
    <w:rsid w:val="00D65504"/>
    <w:rsid w:val="00D7246E"/>
    <w:rsid w:val="00D728F9"/>
    <w:rsid w:val="00D86C3C"/>
    <w:rsid w:val="00D95E27"/>
    <w:rsid w:val="00D960F3"/>
    <w:rsid w:val="00DA1E30"/>
    <w:rsid w:val="00DA62AF"/>
    <w:rsid w:val="00DB7285"/>
    <w:rsid w:val="00DB780B"/>
    <w:rsid w:val="00DC7B6B"/>
    <w:rsid w:val="00DC7E10"/>
    <w:rsid w:val="00DD0F8D"/>
    <w:rsid w:val="00DD499E"/>
    <w:rsid w:val="00DF4599"/>
    <w:rsid w:val="00DF4B8D"/>
    <w:rsid w:val="00E03A76"/>
    <w:rsid w:val="00E04851"/>
    <w:rsid w:val="00E049B7"/>
    <w:rsid w:val="00E12D83"/>
    <w:rsid w:val="00E20716"/>
    <w:rsid w:val="00E20F69"/>
    <w:rsid w:val="00E311D0"/>
    <w:rsid w:val="00E36E70"/>
    <w:rsid w:val="00E40EBA"/>
    <w:rsid w:val="00E57251"/>
    <w:rsid w:val="00E662CB"/>
    <w:rsid w:val="00E733A5"/>
    <w:rsid w:val="00E75786"/>
    <w:rsid w:val="00EA4186"/>
    <w:rsid w:val="00EA50C1"/>
    <w:rsid w:val="00EA7FFB"/>
    <w:rsid w:val="00EB0C8B"/>
    <w:rsid w:val="00ED36BC"/>
    <w:rsid w:val="00EE0761"/>
    <w:rsid w:val="00EF4E17"/>
    <w:rsid w:val="00F0664C"/>
    <w:rsid w:val="00F16B90"/>
    <w:rsid w:val="00F201AE"/>
    <w:rsid w:val="00F231B9"/>
    <w:rsid w:val="00F27391"/>
    <w:rsid w:val="00F3319C"/>
    <w:rsid w:val="00F4031A"/>
    <w:rsid w:val="00F4061F"/>
    <w:rsid w:val="00F531B6"/>
    <w:rsid w:val="00F54832"/>
    <w:rsid w:val="00F64418"/>
    <w:rsid w:val="00F65134"/>
    <w:rsid w:val="00F652A2"/>
    <w:rsid w:val="00F7049E"/>
    <w:rsid w:val="00F74EF1"/>
    <w:rsid w:val="00F81499"/>
    <w:rsid w:val="00F9680C"/>
    <w:rsid w:val="00FA521A"/>
    <w:rsid w:val="00FA5B04"/>
    <w:rsid w:val="00FB26B7"/>
    <w:rsid w:val="00FB5924"/>
    <w:rsid w:val="00FB5F0C"/>
    <w:rsid w:val="00FB6D13"/>
    <w:rsid w:val="00FB78F1"/>
    <w:rsid w:val="00FC009E"/>
    <w:rsid w:val="00FC666A"/>
    <w:rsid w:val="00FC700F"/>
    <w:rsid w:val="00FD1C9F"/>
    <w:rsid w:val="00FF15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11D0"/>
  </w:style>
  <w:style w:type="paragraph" w:styleId="1">
    <w:name w:val="heading 1"/>
    <w:basedOn w:val="a"/>
    <w:next w:val="a"/>
    <w:qFormat/>
    <w:rsid w:val="00494BD7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494BD7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494BD7"/>
    <w:pPr>
      <w:keepNext/>
      <w:outlineLvl w:val="2"/>
    </w:pPr>
    <w:rPr>
      <w:snapToGrid w:val="0"/>
      <w:color w:val="000000"/>
      <w:sz w:val="28"/>
    </w:rPr>
  </w:style>
  <w:style w:type="paragraph" w:styleId="4">
    <w:name w:val="heading 4"/>
    <w:basedOn w:val="a"/>
    <w:next w:val="a"/>
    <w:qFormat/>
    <w:rsid w:val="00494BD7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494BD7"/>
    <w:pPr>
      <w:keepNext/>
      <w:outlineLvl w:val="4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94BD7"/>
    <w:pPr>
      <w:ind w:left="705"/>
    </w:pPr>
    <w:rPr>
      <w:sz w:val="28"/>
    </w:rPr>
  </w:style>
  <w:style w:type="paragraph" w:styleId="20">
    <w:name w:val="Body Text Indent 2"/>
    <w:basedOn w:val="a"/>
    <w:rsid w:val="00494BD7"/>
    <w:pPr>
      <w:ind w:firstLine="709"/>
      <w:jc w:val="both"/>
    </w:pPr>
    <w:rPr>
      <w:sz w:val="28"/>
    </w:rPr>
  </w:style>
  <w:style w:type="paragraph" w:styleId="a4">
    <w:name w:val="Plain Text"/>
    <w:basedOn w:val="a"/>
    <w:rsid w:val="00494BD7"/>
    <w:rPr>
      <w:rFonts w:ascii="Courier New" w:hAnsi="Courier New"/>
    </w:rPr>
  </w:style>
  <w:style w:type="paragraph" w:styleId="30">
    <w:name w:val="Body Text Indent 3"/>
    <w:basedOn w:val="a"/>
    <w:rsid w:val="00494BD7"/>
    <w:pPr>
      <w:tabs>
        <w:tab w:val="num" w:pos="1134"/>
      </w:tabs>
      <w:ind w:firstLine="567"/>
      <w:jc w:val="both"/>
    </w:pPr>
    <w:rPr>
      <w:sz w:val="28"/>
    </w:rPr>
  </w:style>
  <w:style w:type="paragraph" w:styleId="a5">
    <w:name w:val="Balloon Text"/>
    <w:basedOn w:val="a"/>
    <w:semiHidden/>
    <w:rsid w:val="00DA62AF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C017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rsid w:val="00B304F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304F8"/>
  </w:style>
  <w:style w:type="paragraph" w:styleId="a9">
    <w:name w:val="footer"/>
    <w:basedOn w:val="a"/>
    <w:rsid w:val="00B304F8"/>
    <w:pPr>
      <w:tabs>
        <w:tab w:val="center" w:pos="4677"/>
        <w:tab w:val="right" w:pos="9355"/>
      </w:tabs>
    </w:pPr>
  </w:style>
  <w:style w:type="paragraph" w:styleId="aa">
    <w:name w:val="No Spacing"/>
    <w:uiPriority w:val="1"/>
    <w:qFormat/>
    <w:rsid w:val="005E5B19"/>
    <w:rPr>
      <w:rFonts w:ascii="Calibri" w:hAnsi="Calibri"/>
      <w:sz w:val="22"/>
      <w:szCs w:val="22"/>
      <w:lang w:val="en-US" w:eastAsia="en-US" w:bidi="en-US"/>
    </w:rPr>
  </w:style>
  <w:style w:type="character" w:styleId="ab">
    <w:name w:val="Strong"/>
    <w:basedOn w:val="a0"/>
    <w:qFormat/>
    <w:rsid w:val="00C0188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11D0"/>
  </w:style>
  <w:style w:type="paragraph" w:styleId="1">
    <w:name w:val="heading 1"/>
    <w:basedOn w:val="a"/>
    <w:next w:val="a"/>
    <w:qFormat/>
    <w:rsid w:val="00494BD7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494BD7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494BD7"/>
    <w:pPr>
      <w:keepNext/>
      <w:outlineLvl w:val="2"/>
    </w:pPr>
    <w:rPr>
      <w:snapToGrid w:val="0"/>
      <w:color w:val="000000"/>
      <w:sz w:val="28"/>
    </w:rPr>
  </w:style>
  <w:style w:type="paragraph" w:styleId="4">
    <w:name w:val="heading 4"/>
    <w:basedOn w:val="a"/>
    <w:next w:val="a"/>
    <w:qFormat/>
    <w:rsid w:val="00494BD7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494BD7"/>
    <w:pPr>
      <w:keepNext/>
      <w:outlineLvl w:val="4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94BD7"/>
    <w:pPr>
      <w:ind w:left="705"/>
    </w:pPr>
    <w:rPr>
      <w:sz w:val="28"/>
    </w:rPr>
  </w:style>
  <w:style w:type="paragraph" w:styleId="20">
    <w:name w:val="Body Text Indent 2"/>
    <w:basedOn w:val="a"/>
    <w:rsid w:val="00494BD7"/>
    <w:pPr>
      <w:ind w:firstLine="709"/>
      <w:jc w:val="both"/>
    </w:pPr>
    <w:rPr>
      <w:sz w:val="28"/>
    </w:rPr>
  </w:style>
  <w:style w:type="paragraph" w:styleId="a4">
    <w:name w:val="Plain Text"/>
    <w:basedOn w:val="a"/>
    <w:rsid w:val="00494BD7"/>
    <w:rPr>
      <w:rFonts w:ascii="Courier New" w:hAnsi="Courier New"/>
    </w:rPr>
  </w:style>
  <w:style w:type="paragraph" w:styleId="30">
    <w:name w:val="Body Text Indent 3"/>
    <w:basedOn w:val="a"/>
    <w:rsid w:val="00494BD7"/>
    <w:pPr>
      <w:tabs>
        <w:tab w:val="num" w:pos="1134"/>
      </w:tabs>
      <w:ind w:firstLine="567"/>
      <w:jc w:val="both"/>
    </w:pPr>
    <w:rPr>
      <w:sz w:val="28"/>
    </w:rPr>
  </w:style>
  <w:style w:type="paragraph" w:styleId="a5">
    <w:name w:val="Balloon Text"/>
    <w:basedOn w:val="a"/>
    <w:semiHidden/>
    <w:rsid w:val="00DA62AF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C017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rsid w:val="00B304F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304F8"/>
  </w:style>
  <w:style w:type="paragraph" w:styleId="a9">
    <w:name w:val="footer"/>
    <w:basedOn w:val="a"/>
    <w:rsid w:val="00B304F8"/>
    <w:pPr>
      <w:tabs>
        <w:tab w:val="center" w:pos="4677"/>
        <w:tab w:val="right" w:pos="9355"/>
      </w:tabs>
    </w:pPr>
  </w:style>
  <w:style w:type="paragraph" w:styleId="aa">
    <w:name w:val="No Spacing"/>
    <w:uiPriority w:val="1"/>
    <w:qFormat/>
    <w:rsid w:val="005E5B19"/>
    <w:rPr>
      <w:rFonts w:ascii="Calibri" w:hAnsi="Calibri"/>
      <w:sz w:val="22"/>
      <w:szCs w:val="22"/>
      <w:lang w:val="en-US" w:eastAsia="en-US" w:bidi="en-US"/>
    </w:rPr>
  </w:style>
  <w:style w:type="character" w:styleId="ab">
    <w:name w:val="Strong"/>
    <w:basedOn w:val="a0"/>
    <w:qFormat/>
    <w:rsid w:val="00C018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15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1056;&#1072;&#1073;&#1086;&#1095;&#1080;&#1081;%20&#1089;&#1090;&#1086;&#1083;\&#1086;&#1093;&#1088;&#1072;&#1085;&#1072;%20&#1090;&#1088;&#1091;&#1076;&#1072;\BLANK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A4C22F-FA34-4D12-9EC3-9799EA331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</Template>
  <TotalTime>27</TotalTime>
  <Pages>3</Pages>
  <Words>350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установлении размера дополнительных</vt:lpstr>
    </vt:vector>
  </TitlesOfParts>
  <Company>Grizli777</Company>
  <LinksUpToDate>false</LinksUpToDate>
  <CharactersWithSpaces>3087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размера дополнительных</dc:title>
  <dc:creator>отдел соцобеспечения</dc:creator>
  <cp:lastModifiedBy>chekaurova</cp:lastModifiedBy>
  <cp:revision>8</cp:revision>
  <cp:lastPrinted>2018-06-13T12:50:00Z</cp:lastPrinted>
  <dcterms:created xsi:type="dcterms:W3CDTF">2018-06-07T11:41:00Z</dcterms:created>
  <dcterms:modified xsi:type="dcterms:W3CDTF">2018-09-24T08:19:00Z</dcterms:modified>
</cp:coreProperties>
</file>