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b/>
          <w:spacing w:val="80"/>
          <w:sz w:val="32"/>
          <w:szCs w:val="32"/>
        </w:rPr>
        <w:id w:val="40648061"/>
        <w:lock w:val="contentLocked"/>
        <w:placeholder>
          <w:docPart w:val="1854CCBC1FBD4AB9A146ECAE7E96C546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344025" w:rsidRDefault="007027EB" w:rsidP="00D531BF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2755900</wp:posOffset>
                </wp:positionH>
                <wp:positionV relativeFrom="paragraph">
                  <wp:posOffset>124460</wp:posOffset>
                </wp:positionV>
                <wp:extent cx="629285" cy="809625"/>
                <wp:effectExtent l="0" t="0" r="0" b="9525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29285" cy="8096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344025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D531BF">
          <w:pPr>
            <w:jc w:val="center"/>
            <w:rPr>
              <w:b/>
              <w:sz w:val="24"/>
              <w:szCs w:val="24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5C188B" w:rsidRDefault="00570D43" w:rsidP="00D531BF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РАСПОРЯЖЕНИЕ</w:t>
          </w:r>
        </w:p>
        <w:p w:rsidR="00570D43" w:rsidRPr="00D531BF" w:rsidRDefault="00570D43" w:rsidP="00D531BF">
          <w:pPr>
            <w:rPr>
              <w:sz w:val="28"/>
              <w:szCs w:val="28"/>
            </w:rPr>
          </w:pPr>
        </w:p>
        <w:p w:rsidR="00570D43" w:rsidRPr="00D531BF" w:rsidRDefault="00497086" w:rsidP="00570D43">
          <w:pPr>
            <w:rPr>
              <w:sz w:val="28"/>
              <w:szCs w:val="28"/>
            </w:rPr>
          </w:pPr>
        </w:p>
      </w:sdtContent>
    </w:sdt>
    <w:p w:rsidR="00570D43" w:rsidRPr="00D531BF" w:rsidRDefault="00570D43" w:rsidP="00570D43">
      <w:pPr>
        <w:rPr>
          <w:sz w:val="28"/>
          <w:szCs w:val="28"/>
        </w:rPr>
      </w:pPr>
    </w:p>
    <w:p w:rsidR="00570D43" w:rsidRPr="00974FE0" w:rsidRDefault="00974FE0" w:rsidP="00570D43">
      <w:pPr>
        <w:pStyle w:val="a6"/>
        <w:ind w:left="0"/>
        <w:jc w:val="both"/>
        <w:rPr>
          <w:b/>
          <w:szCs w:val="28"/>
        </w:rPr>
      </w:pPr>
      <w:r>
        <w:rPr>
          <w:b/>
          <w:szCs w:val="28"/>
        </w:rPr>
        <w:t xml:space="preserve">23.10.2019                                                                                         </w:t>
      </w:r>
      <w:bookmarkStart w:id="0" w:name="_GoBack"/>
      <w:bookmarkEnd w:id="0"/>
      <w:r>
        <w:rPr>
          <w:b/>
          <w:szCs w:val="28"/>
        </w:rPr>
        <w:t xml:space="preserve">     № 172</w:t>
      </w:r>
    </w:p>
    <w:p w:rsidR="00570D43" w:rsidRPr="00D531BF" w:rsidRDefault="00570D43" w:rsidP="00570D43">
      <w:pPr>
        <w:pStyle w:val="a6"/>
        <w:ind w:left="0"/>
        <w:jc w:val="both"/>
        <w:rPr>
          <w:szCs w:val="28"/>
        </w:rPr>
      </w:pPr>
    </w:p>
    <w:p w:rsidR="00570D43" w:rsidRPr="00D531BF" w:rsidRDefault="00570D43" w:rsidP="00570D43">
      <w:pPr>
        <w:pStyle w:val="a6"/>
        <w:ind w:left="0"/>
        <w:jc w:val="both"/>
        <w:rPr>
          <w:szCs w:val="28"/>
        </w:rPr>
      </w:pPr>
    </w:p>
    <w:p w:rsidR="00AE736C" w:rsidRDefault="00AE736C" w:rsidP="00AE736C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>Об утверждении    плана    проверок</w:t>
      </w:r>
    </w:p>
    <w:p w:rsidR="00AE736C" w:rsidRPr="00A67E2D" w:rsidRDefault="00AE736C" w:rsidP="00AE736C">
      <w:pPr>
        <w:tabs>
          <w:tab w:val="left" w:pos="4560"/>
        </w:tabs>
        <w:ind w:right="4908"/>
        <w:jc w:val="both"/>
        <w:rPr>
          <w:sz w:val="28"/>
          <w:szCs w:val="28"/>
        </w:rPr>
      </w:pPr>
      <w:r>
        <w:rPr>
          <w:sz w:val="28"/>
          <w:szCs w:val="28"/>
        </w:rPr>
        <w:t>отдела по противодействию коррупции и контролю в сфере муниципальных закупок  на 1-ое полугодие 2020 года</w:t>
      </w:r>
    </w:p>
    <w:p w:rsidR="00570D43" w:rsidRPr="005C188B" w:rsidRDefault="00570D43" w:rsidP="00570D43">
      <w:pPr>
        <w:pStyle w:val="a6"/>
        <w:ind w:left="0"/>
        <w:jc w:val="both"/>
        <w:rPr>
          <w:szCs w:val="28"/>
        </w:rPr>
      </w:pPr>
    </w:p>
    <w:sdt>
      <w:sdtPr>
        <w:rPr>
          <w:szCs w:val="28"/>
        </w:rPr>
        <w:id w:val="1873963586"/>
        <w:lock w:val="contentLocked"/>
        <w:placeholder>
          <w:docPart w:val="D7B5867F5E3C468ABC3719099F33D485"/>
        </w:placeholder>
        <w:group/>
      </w:sdtPr>
      <w:sdtContent>
        <w:p w:rsidR="00570D43" w:rsidRPr="00D531BF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AE736C" w:rsidRDefault="00497086" w:rsidP="00AE736C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AE736C" w:rsidRDefault="00AE736C" w:rsidP="00AE736C">
      <w:pPr>
        <w:pStyle w:val="a6"/>
        <w:ind w:left="0" w:firstLine="426"/>
        <w:jc w:val="both"/>
        <w:rPr>
          <w:szCs w:val="28"/>
        </w:rPr>
      </w:pPr>
      <w:r>
        <w:rPr>
          <w:szCs w:val="28"/>
        </w:rPr>
        <w:t xml:space="preserve">В соответствии с административным регламентом по проведению контроля в сфере закупок товаров, работ и услуг для обеспечения муниципальных нужд Ярославского муниципального района, утвержденным постановлением Администрации ЯМР от 20.01.2015 № 88: </w:t>
      </w:r>
    </w:p>
    <w:p w:rsidR="00AE736C" w:rsidRPr="00A67E2D" w:rsidRDefault="00AE736C" w:rsidP="00AE736C">
      <w:pPr>
        <w:pStyle w:val="a6"/>
        <w:ind w:left="0" w:firstLine="426"/>
        <w:jc w:val="both"/>
        <w:rPr>
          <w:szCs w:val="28"/>
        </w:rPr>
      </w:pPr>
      <w:r w:rsidRPr="00A67E2D">
        <w:rPr>
          <w:szCs w:val="28"/>
        </w:rPr>
        <w:t>1.</w:t>
      </w:r>
      <w:r>
        <w:rPr>
          <w:szCs w:val="28"/>
        </w:rPr>
        <w:t xml:space="preserve">Утвердить план проверок отдела по противодействию коррупции                и контролю в сфере муниципальных закупок на 1-ое полугодие 2020 года согласно приложению.  </w:t>
      </w:r>
    </w:p>
    <w:p w:rsidR="00AE736C" w:rsidRPr="005C188B" w:rsidRDefault="00AE736C" w:rsidP="00AE736C">
      <w:pPr>
        <w:pStyle w:val="a6"/>
        <w:ind w:left="0" w:firstLine="426"/>
        <w:jc w:val="both"/>
        <w:rPr>
          <w:szCs w:val="28"/>
        </w:rPr>
      </w:pPr>
      <w:r w:rsidRPr="005C188B">
        <w:rPr>
          <w:szCs w:val="28"/>
        </w:rPr>
        <w:t>2</w:t>
      </w:r>
      <w:r>
        <w:rPr>
          <w:szCs w:val="28"/>
        </w:rPr>
        <w:t>. Распоряжение вступает в силу со дня подписания.</w:t>
      </w:r>
    </w:p>
    <w:p w:rsidR="00AE736C" w:rsidRDefault="00AE736C" w:rsidP="00AE736C">
      <w:pPr>
        <w:pStyle w:val="a6"/>
        <w:ind w:left="0"/>
        <w:jc w:val="both"/>
        <w:rPr>
          <w:szCs w:val="28"/>
        </w:rPr>
      </w:pPr>
    </w:p>
    <w:p w:rsidR="00AE736C" w:rsidRDefault="00AE736C" w:rsidP="00AE736C">
      <w:pPr>
        <w:pStyle w:val="a6"/>
        <w:ind w:left="0"/>
        <w:jc w:val="both"/>
        <w:rPr>
          <w:sz w:val="27"/>
          <w:szCs w:val="27"/>
        </w:rPr>
      </w:pPr>
    </w:p>
    <w:p w:rsidR="007C507C" w:rsidRDefault="007C507C" w:rsidP="007C507C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p w:rsidR="007C507C" w:rsidRDefault="007C507C" w:rsidP="007C507C">
      <w:pPr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>Глава Ярославского</w:t>
      </w:r>
    </w:p>
    <w:p w:rsidR="007C507C" w:rsidRPr="007C507C" w:rsidRDefault="007C507C" w:rsidP="007C507C">
      <w:pPr>
        <w:autoSpaceDE w:val="0"/>
        <w:autoSpaceDN w:val="0"/>
        <w:adjustRightInd w:val="0"/>
        <w:jc w:val="both"/>
        <w:rPr>
          <w:sz w:val="27"/>
          <w:szCs w:val="27"/>
        </w:rPr>
      </w:pPr>
      <w:r>
        <w:rPr>
          <w:sz w:val="27"/>
          <w:szCs w:val="27"/>
        </w:rPr>
        <w:t>муниципального района                                              Н.В. Золотников</w:t>
      </w:r>
    </w:p>
    <w:sdt>
      <w:sdtPr>
        <w:rPr>
          <w:szCs w:val="28"/>
        </w:rPr>
        <w:id w:val="-1753655533"/>
        <w:lock w:val="contentLocked"/>
        <w:placeholder>
          <w:docPart w:val="E550447983874710BB5BCDCCC32E7E68"/>
        </w:placeholder>
        <w:group/>
      </w:sdtPr>
      <w:sdtContent>
        <w:p w:rsidR="00570D43" w:rsidRPr="005C188B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570D43" w:rsidRDefault="00570D43" w:rsidP="00570D43">
          <w:pPr>
            <w:pStyle w:val="a6"/>
            <w:ind w:left="0"/>
            <w:jc w:val="both"/>
            <w:rPr>
              <w:szCs w:val="28"/>
            </w:rPr>
          </w:pPr>
        </w:p>
        <w:p w:rsidR="007C507C" w:rsidRDefault="00497086" w:rsidP="00570D43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7C507C" w:rsidRDefault="007C507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Default="00AE736C" w:rsidP="007C507C">
      <w:pPr>
        <w:jc w:val="both"/>
        <w:rPr>
          <w:sz w:val="24"/>
          <w:szCs w:val="24"/>
        </w:rPr>
      </w:pPr>
    </w:p>
    <w:p w:rsidR="00AE736C" w:rsidRPr="00C5705A" w:rsidRDefault="00AE736C" w:rsidP="00D335FA">
      <w:pPr>
        <w:jc w:val="right"/>
        <w:rPr>
          <w:sz w:val="26"/>
          <w:szCs w:val="26"/>
        </w:rPr>
      </w:pPr>
      <w:r w:rsidRPr="00C5705A">
        <w:rPr>
          <w:sz w:val="26"/>
          <w:szCs w:val="26"/>
        </w:rPr>
        <w:lastRenderedPageBreak/>
        <w:t>ПРИЛОЖЕНИЕ</w:t>
      </w:r>
    </w:p>
    <w:p w:rsidR="00AE736C" w:rsidRPr="00C5705A" w:rsidRDefault="00AE736C" w:rsidP="00D335FA">
      <w:pPr>
        <w:jc w:val="right"/>
        <w:rPr>
          <w:sz w:val="26"/>
          <w:szCs w:val="26"/>
        </w:rPr>
      </w:pPr>
      <w:r w:rsidRPr="00C5705A">
        <w:rPr>
          <w:sz w:val="26"/>
          <w:szCs w:val="26"/>
        </w:rPr>
        <w:t>к распоряжению</w:t>
      </w:r>
    </w:p>
    <w:p w:rsidR="00AE736C" w:rsidRPr="00C5705A" w:rsidRDefault="00AE736C" w:rsidP="00D335FA">
      <w:pPr>
        <w:jc w:val="right"/>
        <w:rPr>
          <w:sz w:val="26"/>
          <w:szCs w:val="26"/>
        </w:rPr>
      </w:pPr>
      <w:r w:rsidRPr="00C5705A">
        <w:rPr>
          <w:sz w:val="26"/>
          <w:szCs w:val="26"/>
        </w:rPr>
        <w:t xml:space="preserve">Администрации ЯМР </w:t>
      </w:r>
    </w:p>
    <w:p w:rsidR="00AE736C" w:rsidRPr="00C5705A" w:rsidRDefault="00AE736C" w:rsidP="00D335FA">
      <w:pPr>
        <w:jc w:val="right"/>
        <w:rPr>
          <w:sz w:val="26"/>
          <w:szCs w:val="26"/>
        </w:rPr>
      </w:pPr>
      <w:r w:rsidRPr="00C5705A">
        <w:rPr>
          <w:sz w:val="26"/>
          <w:szCs w:val="26"/>
        </w:rPr>
        <w:t xml:space="preserve">от </w:t>
      </w:r>
      <w:r>
        <w:rPr>
          <w:sz w:val="26"/>
          <w:szCs w:val="26"/>
        </w:rPr>
        <w:t xml:space="preserve">          2019</w:t>
      </w:r>
      <w:r w:rsidRPr="00C5705A">
        <w:rPr>
          <w:sz w:val="26"/>
          <w:szCs w:val="26"/>
        </w:rPr>
        <w:t xml:space="preserve"> №</w:t>
      </w:r>
    </w:p>
    <w:p w:rsidR="00AE736C" w:rsidRDefault="00AE736C" w:rsidP="00AE736C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8"/>
          <w:szCs w:val="28"/>
        </w:rPr>
      </w:pPr>
    </w:p>
    <w:p w:rsidR="00AE736C" w:rsidRPr="00C5705A" w:rsidRDefault="00AE736C" w:rsidP="00AE736C">
      <w:pPr>
        <w:pStyle w:val="ConsPlusNormal"/>
        <w:ind w:firstLine="540"/>
        <w:jc w:val="center"/>
        <w:outlineLvl w:val="3"/>
        <w:rPr>
          <w:rFonts w:ascii="Times New Roman" w:hAnsi="Times New Roman" w:cs="Times New Roman"/>
          <w:b/>
          <w:sz w:val="26"/>
          <w:szCs w:val="26"/>
        </w:rPr>
      </w:pPr>
      <w:r w:rsidRPr="00C5705A">
        <w:rPr>
          <w:rFonts w:ascii="Times New Roman" w:hAnsi="Times New Roman" w:cs="Times New Roman"/>
          <w:b/>
          <w:sz w:val="26"/>
          <w:szCs w:val="26"/>
        </w:rPr>
        <w:t>План проверок</w:t>
      </w:r>
    </w:p>
    <w:p w:rsidR="00AE736C" w:rsidRDefault="00AE736C" w:rsidP="00AE736C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отдела по противодействию коррупции и контролю </w:t>
      </w:r>
    </w:p>
    <w:p w:rsidR="00AE736C" w:rsidRDefault="00AE736C" w:rsidP="00AE736C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в сфере муниципальных закупок Администрации ЯМР </w:t>
      </w:r>
    </w:p>
    <w:p w:rsidR="00AE736C" w:rsidRPr="00C5705A" w:rsidRDefault="00AE736C" w:rsidP="00AE736C">
      <w:pPr>
        <w:jc w:val="center"/>
        <w:rPr>
          <w:b/>
          <w:sz w:val="26"/>
          <w:szCs w:val="26"/>
        </w:rPr>
      </w:pPr>
      <w:r w:rsidRPr="00C5705A">
        <w:rPr>
          <w:b/>
          <w:sz w:val="26"/>
          <w:szCs w:val="26"/>
        </w:rPr>
        <w:t xml:space="preserve">на </w:t>
      </w:r>
      <w:r>
        <w:rPr>
          <w:b/>
          <w:sz w:val="26"/>
          <w:szCs w:val="26"/>
        </w:rPr>
        <w:t>1</w:t>
      </w:r>
      <w:r w:rsidRPr="00C5705A">
        <w:rPr>
          <w:b/>
          <w:sz w:val="26"/>
          <w:szCs w:val="26"/>
        </w:rPr>
        <w:t>-ое полугодие  20</w:t>
      </w:r>
      <w:r>
        <w:rPr>
          <w:b/>
          <w:sz w:val="26"/>
          <w:szCs w:val="26"/>
        </w:rPr>
        <w:t>20</w:t>
      </w:r>
      <w:r w:rsidRPr="00C5705A">
        <w:rPr>
          <w:b/>
          <w:sz w:val="26"/>
          <w:szCs w:val="26"/>
        </w:rPr>
        <w:t xml:space="preserve"> года</w:t>
      </w:r>
    </w:p>
    <w:p w:rsidR="00AE736C" w:rsidRDefault="00AE736C" w:rsidP="00AE736C">
      <w:pPr>
        <w:ind w:firstLine="709"/>
        <w:jc w:val="both"/>
        <w:rPr>
          <w:sz w:val="28"/>
          <w:szCs w:val="28"/>
        </w:rPr>
      </w:pPr>
    </w:p>
    <w:tbl>
      <w:tblPr>
        <w:tblW w:w="10219" w:type="dxa"/>
        <w:jc w:val="center"/>
        <w:tblInd w:w="-2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17"/>
        <w:gridCol w:w="2469"/>
        <w:gridCol w:w="2268"/>
        <w:gridCol w:w="1480"/>
        <w:gridCol w:w="1275"/>
        <w:gridCol w:w="1356"/>
        <w:gridCol w:w="1054"/>
      </w:tblGrid>
      <w:tr w:rsidR="00AE736C" w:rsidRPr="00323EB8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Default="00AE736C" w:rsidP="00B677D3">
            <w:pPr>
              <w:jc w:val="center"/>
            </w:pPr>
          </w:p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>
              <w:t>№п/п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1276CC" w:rsidRDefault="00AE736C" w:rsidP="00B677D3">
            <w:pPr>
              <w:ind w:right="-250"/>
              <w:jc w:val="center"/>
            </w:pPr>
            <w:r w:rsidRPr="001276CC">
              <w:t>Наименование субъекта проверки</w:t>
            </w:r>
          </w:p>
          <w:p w:rsidR="00AE736C" w:rsidRPr="001276CC" w:rsidRDefault="00AE736C" w:rsidP="00B677D3">
            <w:pPr>
              <w:ind w:right="-250"/>
              <w:jc w:val="center"/>
              <w:rPr>
                <w:rFonts w:eastAsia="Calibri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Местонахождение субъекта проверки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Идентификационный номер налогопла</w:t>
            </w:r>
            <w:r>
              <w:t>тель</w:t>
            </w:r>
            <w:r w:rsidRPr="001276CC">
              <w:t>щика (ИНН)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Основание проведения проверки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Дата окончания последней проверки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1276CC" w:rsidRDefault="00AE736C" w:rsidP="00B677D3">
            <w:pPr>
              <w:jc w:val="center"/>
              <w:rPr>
                <w:rFonts w:eastAsia="Calibri"/>
              </w:rPr>
            </w:pPr>
            <w:r w:rsidRPr="001276CC">
              <w:t>Месяц проведения проверки</w:t>
            </w:r>
          </w:p>
        </w:tc>
      </w:tr>
      <w:tr w:rsidR="00AE736C" w:rsidRPr="00443B2B" w:rsidTr="0022290D">
        <w:trPr>
          <w:trHeight w:val="1622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1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Муниципальное учреждение «Михайловский культурно-спортивный центр» Некрасовского сельского поселения Ярославского муниципального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0C7E0D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150517, Ярославская область, Ярославский район,                   п. Михайловский,    ул. Ленина, д. 27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7627029516</w:t>
            </w:r>
          </w:p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январь</w:t>
            </w:r>
          </w:p>
        </w:tc>
      </w:tr>
      <w:tr w:rsidR="00AE736C" w:rsidRPr="00443B2B" w:rsidTr="0022290D">
        <w:trPr>
          <w:trHeight w:val="1621"/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2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дошкольное образовательное учреждение детский сад № 20 «Кузнечик» Ярославского муниципального 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района 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150510,Ярославская область,     Ярославский район,   д. </w:t>
            </w:r>
            <w:proofErr w:type="spellStart"/>
            <w:r>
              <w:rPr>
                <w:sz w:val="24"/>
                <w:szCs w:val="24"/>
              </w:rPr>
              <w:t>Кузнечиха</w:t>
            </w:r>
            <w:proofErr w:type="spellEnd"/>
            <w:r>
              <w:rPr>
                <w:sz w:val="24"/>
                <w:szCs w:val="24"/>
              </w:rPr>
              <w:t>,           ул. Центральная,       д. 4а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7627014767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февраль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3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учреждение «Комплексный центр развития поселения» </w:t>
            </w:r>
            <w:proofErr w:type="spellStart"/>
            <w:r>
              <w:rPr>
                <w:sz w:val="24"/>
                <w:szCs w:val="24"/>
              </w:rPr>
              <w:t>Ивняковского</w:t>
            </w:r>
            <w:proofErr w:type="spellEnd"/>
            <w:r>
              <w:rPr>
                <w:sz w:val="24"/>
                <w:szCs w:val="24"/>
              </w:rPr>
              <w:t xml:space="preserve">    сельского поселения Ярославского муниципального 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150507, Ярославская область, Ярославский район,</w:t>
            </w:r>
          </w:p>
          <w:p w:rsidR="00AE736C" w:rsidRPr="000C7E0D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Ивняки,              ул.  Центральная,    д. 4а                 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</w:p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7627029467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290D" w:rsidRDefault="0022290D" w:rsidP="0022290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26.05.2016</w:t>
            </w:r>
          </w:p>
          <w:p w:rsidR="00AE736C" w:rsidRPr="00443B2B" w:rsidRDefault="00AE736C" w:rsidP="0022290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ind w:right="-12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март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>
              <w:br w:type="page"/>
            </w:r>
            <w:r w:rsidRPr="00964D5B">
              <w:rPr>
                <w:sz w:val="24"/>
                <w:szCs w:val="24"/>
              </w:rPr>
              <w:t>4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финансов и социально-экономического развития Администрации Ярославского муниципального</w:t>
            </w:r>
          </w:p>
          <w:p w:rsidR="00AE736C" w:rsidRPr="000C7E0D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150003, </w:t>
            </w:r>
          </w:p>
          <w:p w:rsidR="00AE736C" w:rsidRPr="00443B2B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Ярославль, ул. З.Космодемьянской, д. 10а </w:t>
            </w:r>
          </w:p>
          <w:p w:rsidR="00AE736C" w:rsidRPr="00443B2B" w:rsidRDefault="00AE736C" w:rsidP="00B677D3">
            <w:pPr>
              <w:rPr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7606009396</w:t>
            </w:r>
          </w:p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163AB6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апрель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 w:rsidRPr="00964D5B">
              <w:rPr>
                <w:sz w:val="24"/>
                <w:szCs w:val="24"/>
              </w:rPr>
              <w:t>5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Муниципальное общеобразовательное учреждение </w:t>
            </w:r>
            <w:r>
              <w:rPr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sz w:val="24"/>
                <w:szCs w:val="24"/>
              </w:rPr>
              <w:t>Мокеевская</w:t>
            </w:r>
            <w:proofErr w:type="spellEnd"/>
            <w:r>
              <w:rPr>
                <w:sz w:val="24"/>
                <w:szCs w:val="24"/>
              </w:rPr>
              <w:t xml:space="preserve"> средняя школа» Ярославского муниципального</w:t>
            </w:r>
          </w:p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района</w:t>
            </w:r>
          </w:p>
          <w:p w:rsidR="00AE736C" w:rsidRPr="00443B2B" w:rsidRDefault="00AE736C" w:rsidP="00B677D3">
            <w:pPr>
              <w:ind w:right="-25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150527, Ярославская область, </w:t>
            </w:r>
            <w:r>
              <w:rPr>
                <w:sz w:val="24"/>
                <w:szCs w:val="24"/>
              </w:rPr>
              <w:lastRenderedPageBreak/>
              <w:t xml:space="preserve">Ярославский район, д. </w:t>
            </w:r>
            <w:proofErr w:type="spellStart"/>
            <w:r>
              <w:rPr>
                <w:sz w:val="24"/>
                <w:szCs w:val="24"/>
              </w:rPr>
              <w:t>Мокеевское</w:t>
            </w:r>
            <w:proofErr w:type="spellEnd"/>
            <w:r>
              <w:rPr>
                <w:sz w:val="24"/>
                <w:szCs w:val="24"/>
              </w:rPr>
              <w:t xml:space="preserve">, д.33                   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7627018715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Закона</w:t>
            </w:r>
          </w:p>
          <w:p w:rsidR="00AE736C" w:rsidRPr="00163AB6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май</w:t>
            </w:r>
          </w:p>
        </w:tc>
      </w:tr>
      <w:tr w:rsidR="00AE736C" w:rsidRPr="00443B2B" w:rsidTr="0022290D">
        <w:trPr>
          <w:jc w:val="center"/>
        </w:trPr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964D5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2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sz w:val="24"/>
                <w:szCs w:val="24"/>
              </w:rPr>
              <w:t>Карабихского</w:t>
            </w:r>
            <w:proofErr w:type="spellEnd"/>
            <w:r>
              <w:rPr>
                <w:sz w:val="24"/>
                <w:szCs w:val="24"/>
              </w:rPr>
              <w:t xml:space="preserve">  сельского поселения Ярославского муниципального </w:t>
            </w:r>
          </w:p>
          <w:p w:rsidR="00AE736C" w:rsidRPr="00443B2B" w:rsidRDefault="00AE736C" w:rsidP="00B677D3">
            <w:pPr>
              <w:ind w:right="-25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района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B677D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150522, Ярославская область, Ярославский район, д. </w:t>
            </w:r>
            <w:proofErr w:type="spellStart"/>
            <w:r>
              <w:rPr>
                <w:sz w:val="24"/>
                <w:szCs w:val="24"/>
              </w:rPr>
              <w:t>Карабиха</w:t>
            </w:r>
            <w:proofErr w:type="spellEnd"/>
            <w:r>
              <w:rPr>
                <w:sz w:val="24"/>
                <w:szCs w:val="24"/>
              </w:rPr>
              <w:t xml:space="preserve">,          ул. Школьная, д. 1б                    </w:t>
            </w:r>
          </w:p>
        </w:tc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7627034717</w:t>
            </w:r>
          </w:p>
          <w:p w:rsidR="00AE736C" w:rsidRPr="00443B2B" w:rsidRDefault="00AE736C" w:rsidP="00B677D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пункт 3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части 3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 w:rsidRPr="00443B2B">
              <w:rPr>
                <w:sz w:val="24"/>
                <w:szCs w:val="24"/>
              </w:rPr>
              <w:t>статьи 99</w:t>
            </w:r>
          </w:p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Закона</w:t>
            </w:r>
          </w:p>
          <w:p w:rsidR="00AE736C" w:rsidRPr="00443B2B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r w:rsidRPr="00443B2B">
              <w:rPr>
                <w:sz w:val="24"/>
                <w:szCs w:val="24"/>
              </w:rPr>
              <w:t>44-ФЗ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Pr="00443B2B" w:rsidRDefault="00AE736C" w:rsidP="0022290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27.07.</w:t>
            </w:r>
            <w:r w:rsidR="0022290D">
              <w:rPr>
                <w:sz w:val="24"/>
                <w:szCs w:val="24"/>
              </w:rPr>
              <w:t>2016</w:t>
            </w: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E736C" w:rsidRDefault="00AE736C" w:rsidP="00B677D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июнь</w:t>
            </w:r>
          </w:p>
        </w:tc>
      </w:tr>
    </w:tbl>
    <w:p w:rsidR="00AE736C" w:rsidRDefault="00AE736C" w:rsidP="00AE736C">
      <w:pPr>
        <w:rPr>
          <w:sz w:val="28"/>
          <w:szCs w:val="28"/>
        </w:rPr>
      </w:pPr>
    </w:p>
    <w:p w:rsidR="00AE736C" w:rsidRDefault="00AE736C" w:rsidP="00AE736C">
      <w:pPr>
        <w:rPr>
          <w:sz w:val="28"/>
          <w:szCs w:val="28"/>
        </w:rPr>
      </w:pPr>
      <w:r>
        <w:rPr>
          <w:sz w:val="28"/>
          <w:szCs w:val="28"/>
        </w:rPr>
        <w:t xml:space="preserve">    * </w:t>
      </w:r>
      <w:r w:rsidRPr="004D2A6E">
        <w:rPr>
          <w:sz w:val="24"/>
          <w:szCs w:val="24"/>
        </w:rPr>
        <w:t>Использованные сокращения:</w:t>
      </w:r>
    </w:p>
    <w:p w:rsidR="00AE736C" w:rsidRPr="00BD35FF" w:rsidRDefault="00AE736C" w:rsidP="00AE73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  <w:szCs w:val="24"/>
        </w:rPr>
      </w:pPr>
      <w:r w:rsidRPr="004D2A6E">
        <w:rPr>
          <w:sz w:val="24"/>
          <w:szCs w:val="24"/>
        </w:rPr>
        <w:t>Закон № 44-ФЗ- Федера</w:t>
      </w:r>
      <w:r>
        <w:rPr>
          <w:sz w:val="24"/>
          <w:szCs w:val="24"/>
        </w:rPr>
        <w:t xml:space="preserve">льный </w:t>
      </w:r>
      <w:r w:rsidRPr="00443B2B">
        <w:rPr>
          <w:sz w:val="24"/>
          <w:szCs w:val="24"/>
        </w:rPr>
        <w:t>закон от 05</w:t>
      </w:r>
      <w:r>
        <w:rPr>
          <w:sz w:val="24"/>
          <w:szCs w:val="24"/>
        </w:rPr>
        <w:t xml:space="preserve"> апреля 2013 года </w:t>
      </w:r>
      <w:r w:rsidRPr="00BD35FF">
        <w:rPr>
          <w:sz w:val="24"/>
          <w:szCs w:val="24"/>
        </w:rPr>
        <w:t>«О контрактной системе в сфере закупок товаров, работ, услуг для обеспечения государственных и муниципальных нужд»</w:t>
      </w:r>
    </w:p>
    <w:p w:rsidR="00AE736C" w:rsidRPr="005C188B" w:rsidRDefault="00AE736C" w:rsidP="00AE736C">
      <w:pPr>
        <w:pStyle w:val="a6"/>
        <w:ind w:left="0"/>
        <w:rPr>
          <w:sz w:val="24"/>
        </w:rPr>
      </w:pPr>
    </w:p>
    <w:p w:rsidR="007C507C" w:rsidRDefault="007C507C" w:rsidP="007C507C">
      <w:pPr>
        <w:jc w:val="both"/>
        <w:rPr>
          <w:sz w:val="24"/>
          <w:szCs w:val="24"/>
        </w:rPr>
      </w:pPr>
    </w:p>
    <w:sectPr w:rsidR="007C507C" w:rsidSect="000C21FD">
      <w:headerReference w:type="even" r:id="rId8"/>
      <w:pgSz w:w="11906" w:h="16838"/>
      <w:pgMar w:top="709" w:right="737" w:bottom="1134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2461" w:rsidRDefault="00E42461">
      <w:r>
        <w:separator/>
      </w:r>
    </w:p>
  </w:endnote>
  <w:endnote w:type="continuationSeparator" w:id="1">
    <w:p w:rsidR="00E42461" w:rsidRDefault="00E424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2461" w:rsidRDefault="00E42461">
      <w:r>
        <w:separator/>
      </w:r>
    </w:p>
  </w:footnote>
  <w:footnote w:type="continuationSeparator" w:id="1">
    <w:p w:rsidR="00E42461" w:rsidRDefault="00E4246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25934" w:rsidRDefault="00497086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6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8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num w:numId="1">
    <w:abstractNumId w:val="7"/>
  </w:num>
  <w:num w:numId="2">
    <w:abstractNumId w:val="7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5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8"/>
  </w:num>
  <w:num w:numId="1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attachedTemplate r:id="rId1"/>
  <w:stylePaneFormatFilter w:val="3F01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12827"/>
    <w:rsid w:val="00000C15"/>
    <w:rsid w:val="00006521"/>
    <w:rsid w:val="00032A4D"/>
    <w:rsid w:val="0008124D"/>
    <w:rsid w:val="000B0982"/>
    <w:rsid w:val="000E7602"/>
    <w:rsid w:val="000F228F"/>
    <w:rsid w:val="00101EF8"/>
    <w:rsid w:val="00144004"/>
    <w:rsid w:val="00184F78"/>
    <w:rsid w:val="001B5A15"/>
    <w:rsid w:val="0022290D"/>
    <w:rsid w:val="002666E0"/>
    <w:rsid w:val="002911BF"/>
    <w:rsid w:val="002A71E2"/>
    <w:rsid w:val="002B198D"/>
    <w:rsid w:val="002B25A9"/>
    <w:rsid w:val="003243FE"/>
    <w:rsid w:val="00344025"/>
    <w:rsid w:val="00370742"/>
    <w:rsid w:val="003C6FDC"/>
    <w:rsid w:val="004123B4"/>
    <w:rsid w:val="00444BBD"/>
    <w:rsid w:val="00462055"/>
    <w:rsid w:val="00466EE2"/>
    <w:rsid w:val="00497086"/>
    <w:rsid w:val="004B0FF8"/>
    <w:rsid w:val="004D74F8"/>
    <w:rsid w:val="00547035"/>
    <w:rsid w:val="005559FC"/>
    <w:rsid w:val="00566B3C"/>
    <w:rsid w:val="00570D43"/>
    <w:rsid w:val="00580B44"/>
    <w:rsid w:val="005A1232"/>
    <w:rsid w:val="005A7F23"/>
    <w:rsid w:val="005C188B"/>
    <w:rsid w:val="005E428C"/>
    <w:rsid w:val="00612827"/>
    <w:rsid w:val="00612BC4"/>
    <w:rsid w:val="00621287"/>
    <w:rsid w:val="00641E8D"/>
    <w:rsid w:val="006519D1"/>
    <w:rsid w:val="00657221"/>
    <w:rsid w:val="00657C9C"/>
    <w:rsid w:val="00672960"/>
    <w:rsid w:val="006A3B55"/>
    <w:rsid w:val="006B6658"/>
    <w:rsid w:val="006D75DC"/>
    <w:rsid w:val="006E09AD"/>
    <w:rsid w:val="007027EB"/>
    <w:rsid w:val="007546AB"/>
    <w:rsid w:val="007C507C"/>
    <w:rsid w:val="00823ED3"/>
    <w:rsid w:val="00836409"/>
    <w:rsid w:val="0083686B"/>
    <w:rsid w:val="00836EF4"/>
    <w:rsid w:val="0087565C"/>
    <w:rsid w:val="0088250B"/>
    <w:rsid w:val="00887D89"/>
    <w:rsid w:val="00894A23"/>
    <w:rsid w:val="008B70EA"/>
    <w:rsid w:val="008C2658"/>
    <w:rsid w:val="008C2A71"/>
    <w:rsid w:val="008D5025"/>
    <w:rsid w:val="00935AC8"/>
    <w:rsid w:val="00941701"/>
    <w:rsid w:val="00950D16"/>
    <w:rsid w:val="0095604E"/>
    <w:rsid w:val="00970E91"/>
    <w:rsid w:val="00974FE0"/>
    <w:rsid w:val="009829D5"/>
    <w:rsid w:val="009B1A65"/>
    <w:rsid w:val="009C4060"/>
    <w:rsid w:val="009C455C"/>
    <w:rsid w:val="009D1527"/>
    <w:rsid w:val="009D57E2"/>
    <w:rsid w:val="009F6B63"/>
    <w:rsid w:val="00A03D6F"/>
    <w:rsid w:val="00A06B9E"/>
    <w:rsid w:val="00A45145"/>
    <w:rsid w:val="00A776DC"/>
    <w:rsid w:val="00A84531"/>
    <w:rsid w:val="00A87112"/>
    <w:rsid w:val="00AC3236"/>
    <w:rsid w:val="00AE5B3C"/>
    <w:rsid w:val="00AE736C"/>
    <w:rsid w:val="00B01AA2"/>
    <w:rsid w:val="00B032F4"/>
    <w:rsid w:val="00B0556F"/>
    <w:rsid w:val="00B15722"/>
    <w:rsid w:val="00B17B75"/>
    <w:rsid w:val="00B25934"/>
    <w:rsid w:val="00B51FA5"/>
    <w:rsid w:val="00B650ED"/>
    <w:rsid w:val="00B8281D"/>
    <w:rsid w:val="00BE2CEE"/>
    <w:rsid w:val="00C2411F"/>
    <w:rsid w:val="00C6342F"/>
    <w:rsid w:val="00C978AF"/>
    <w:rsid w:val="00CB07AD"/>
    <w:rsid w:val="00CB244C"/>
    <w:rsid w:val="00D25162"/>
    <w:rsid w:val="00D335FA"/>
    <w:rsid w:val="00D531BF"/>
    <w:rsid w:val="00D72D77"/>
    <w:rsid w:val="00D76136"/>
    <w:rsid w:val="00D77F73"/>
    <w:rsid w:val="00DB4240"/>
    <w:rsid w:val="00DF0396"/>
    <w:rsid w:val="00E26E12"/>
    <w:rsid w:val="00E35166"/>
    <w:rsid w:val="00E37B40"/>
    <w:rsid w:val="00E42461"/>
    <w:rsid w:val="00E71BEC"/>
    <w:rsid w:val="00EA529A"/>
    <w:rsid w:val="00ED6118"/>
    <w:rsid w:val="00F36D8F"/>
    <w:rsid w:val="00F52003"/>
    <w:rsid w:val="00F87C7C"/>
    <w:rsid w:val="00FD0117"/>
    <w:rsid w:val="00FF64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E736C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semiHidden/>
    <w:unhideWhenUsed/>
    <w:locked/>
    <w:rsid w:val="00B1572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B157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1" w:defUIPriority="0" w:defSemiHidden="1" w:defUnhideWhenUsed="1" w:defQFormat="0" w:count="267">
    <w:lsdException w:name="Normal" w:locked="0" w:semiHidden="0" w:unhideWhenUsed="0" w:qFormat="1"/>
    <w:lsdException w:name="heading 1" w:locked="0" w:semiHidden="0" w:unhideWhenUsed="0" w:qFormat="1"/>
    <w:lsdException w:name="heading 2" w:locked="0" w:semiHidden="0" w:unhideWhenUsed="0" w:qFormat="1"/>
    <w:lsdException w:name="heading 3" w:locked="0" w:semiHidden="0" w:unhideWhenUsed="0" w:qFormat="1"/>
    <w:lsdException w:name="heading 4" w:locked="0" w:semiHidden="0" w:unhideWhenUsed="0" w:qFormat="1"/>
    <w:lsdException w:name="heading 5" w:locked="0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locked="0"/>
    <w:lsdException w:name="footer" w:locked="0"/>
    <w:lsdException w:name="caption" w:qFormat="1"/>
    <w:lsdException w:name="page number" w:lock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locked="0"/>
    <w:lsdException w:name="Body Text" w:locked="0"/>
    <w:lsdException w:name="Body Text Indent" w:locked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locked="0"/>
    <w:lsdException w:name="Body Text Indent 2" w:locked="0"/>
    <w:lsdException w:name="Body Text Indent 3" w:locked="0"/>
    <w:lsdException w:name="Strong" w:semiHidden="0" w:unhideWhenUsed="0" w:qFormat="1"/>
    <w:lsdException w:name="Emphasis" w:semiHidden="0" w:unhideWhenUsed="0" w:qFormat="1"/>
    <w:lsdException w:name="Plain Text" w:lock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locked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locked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locked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locked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locked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locked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locked/>
    <w:rsid w:val="00C2411F"/>
    <w:pPr>
      <w:jc w:val="both"/>
    </w:pPr>
    <w:rPr>
      <w:sz w:val="28"/>
    </w:rPr>
  </w:style>
  <w:style w:type="paragraph" w:styleId="a6">
    <w:name w:val="Body Text Indent"/>
    <w:basedOn w:val="a"/>
    <w:locked/>
    <w:rsid w:val="00C2411F"/>
    <w:pPr>
      <w:ind w:left="705"/>
    </w:pPr>
    <w:rPr>
      <w:sz w:val="28"/>
    </w:rPr>
  </w:style>
  <w:style w:type="paragraph" w:styleId="20">
    <w:name w:val="Body Text 2"/>
    <w:basedOn w:val="a"/>
    <w:locked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ocked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locked/>
    <w:rsid w:val="00C2411F"/>
    <w:rPr>
      <w:rFonts w:ascii="Courier New" w:hAnsi="Courier New"/>
    </w:rPr>
  </w:style>
  <w:style w:type="paragraph" w:customStyle="1" w:styleId="10">
    <w:name w:val="Обычный1"/>
    <w:locked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locked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locked/>
    <w:rsid w:val="00B25934"/>
  </w:style>
  <w:style w:type="paragraph" w:styleId="30">
    <w:name w:val="Body Text Indent 3"/>
    <w:basedOn w:val="a"/>
    <w:link w:val="31"/>
    <w:locked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locked/>
    <w:rsid w:val="00F52003"/>
    <w:rPr>
      <w:color w:val="808080"/>
    </w:rPr>
  </w:style>
  <w:style w:type="paragraph" w:customStyle="1" w:styleId="ConsPlusNormal">
    <w:name w:val="ConsPlusNormal"/>
    <w:rsid w:val="00AE736C"/>
    <w:pPr>
      <w:widowControl w:val="0"/>
      <w:autoSpaceDE w:val="0"/>
      <w:autoSpaceDN w:val="0"/>
      <w:adjustRightInd w:val="0"/>
      <w:ind w:firstLine="720"/>
    </w:pPr>
    <w:rPr>
      <w:rFonts w:ascii="Arial" w:eastAsia="Calibri" w:hAnsi="Arial" w:cs="Arial"/>
    </w:rPr>
  </w:style>
  <w:style w:type="paragraph" w:styleId="aa">
    <w:name w:val="Balloon Text"/>
    <w:basedOn w:val="a"/>
    <w:link w:val="ab"/>
    <w:semiHidden/>
    <w:unhideWhenUsed/>
    <w:locked/>
    <w:rsid w:val="00B1572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semiHidden/>
    <w:rsid w:val="00B157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vetlosonova.YAMR\Desktop\&#1050;&#1054;%20&#1071;&#1052;&#1056;\2019&#1075;%20&#1050;&#1054;%20&#1071;&#1052;&#1056;\&#1056;&#1072;&#1089;&#1087;&#1086;&#1088;&#1103;&#1078;&#1077;&#1085;&#1080;&#1077;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1854CCBC1FBD4AB9A146ECAE7E96C5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022098D-F38B-42F4-A2E1-B88A60ABF2C2}"/>
      </w:docPartPr>
      <w:docPartBody>
        <w:p w:rsidR="004744C6" w:rsidRDefault="009766D9">
          <w:pPr>
            <w:pStyle w:val="1854CCBC1FBD4AB9A146ECAE7E96C546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D7B5867F5E3C468ABC3719099F33D48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A9BA098-1971-4F82-A373-C08DD6091B16}"/>
      </w:docPartPr>
      <w:docPartBody>
        <w:p w:rsidR="004744C6" w:rsidRDefault="009766D9">
          <w:pPr>
            <w:pStyle w:val="D7B5867F5E3C468ABC3719099F33D485"/>
          </w:pPr>
          <w:r w:rsidRPr="00EA28DF">
            <w:rPr>
              <w:rStyle w:val="a3"/>
            </w:rPr>
            <w:t>Место для ввода текста.</w:t>
          </w:r>
        </w:p>
      </w:docPartBody>
    </w:docPart>
    <w:docPart>
      <w:docPartPr>
        <w:name w:val="E550447983874710BB5BCDCCC32E7E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487F3A-22B3-442C-8DAA-9638781E7185}"/>
      </w:docPartPr>
      <w:docPartBody>
        <w:p w:rsidR="004744C6" w:rsidRDefault="009766D9">
          <w:pPr>
            <w:pStyle w:val="E550447983874710BB5BCDCCC32E7E68"/>
          </w:pPr>
          <w:r w:rsidRPr="009F2C82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9766D9"/>
    <w:rsid w:val="00204232"/>
    <w:rsid w:val="004744C6"/>
    <w:rsid w:val="00526073"/>
    <w:rsid w:val="00843082"/>
    <w:rsid w:val="00902E7B"/>
    <w:rsid w:val="009766D9"/>
    <w:rsid w:val="00B36F19"/>
    <w:rsid w:val="00BF05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2E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902E7B"/>
    <w:rPr>
      <w:color w:val="808080"/>
    </w:rPr>
  </w:style>
  <w:style w:type="paragraph" w:customStyle="1" w:styleId="1854CCBC1FBD4AB9A146ECAE7E96C546">
    <w:name w:val="1854CCBC1FBD4AB9A146ECAE7E96C546"/>
    <w:rsid w:val="00902E7B"/>
  </w:style>
  <w:style w:type="paragraph" w:customStyle="1" w:styleId="D7B5867F5E3C468ABC3719099F33D485">
    <w:name w:val="D7B5867F5E3C468ABC3719099F33D485"/>
    <w:rsid w:val="00902E7B"/>
  </w:style>
  <w:style w:type="paragraph" w:customStyle="1" w:styleId="E550447983874710BB5BCDCCC32E7E68">
    <w:name w:val="E550447983874710BB5BCDCCC32E7E68"/>
    <w:rsid w:val="00902E7B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Распоряжение.dotx</Template>
  <TotalTime>16</TotalTime>
  <Pages>3</Pages>
  <Words>360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3214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svetlosonova</dc:creator>
  <cp:lastModifiedBy>gruzdev</cp:lastModifiedBy>
  <cp:revision>7</cp:revision>
  <cp:lastPrinted>2019-10-21T10:59:00Z</cp:lastPrinted>
  <dcterms:created xsi:type="dcterms:W3CDTF">2019-10-21T05:31:00Z</dcterms:created>
  <dcterms:modified xsi:type="dcterms:W3CDTF">2019-10-28T13:27:00Z</dcterms:modified>
</cp:coreProperties>
</file>